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A02D3" w14:textId="77777777" w:rsidR="00604AE9" w:rsidRPr="00841087" w:rsidRDefault="00604AE9" w:rsidP="00515F53">
      <w:bookmarkStart w:id="0" w:name="_Hlk210989178"/>
    </w:p>
    <w:tbl>
      <w:tblPr>
        <w:tblStyle w:val="Tabellrutenett"/>
        <w:tblW w:w="9924"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8"/>
        <w:gridCol w:w="2093"/>
        <w:gridCol w:w="1843"/>
      </w:tblGrid>
      <w:tr w:rsidR="00B5590C" w:rsidRPr="00A65F7F" w14:paraId="381F077E" w14:textId="77777777" w:rsidTr="00896856">
        <w:tc>
          <w:tcPr>
            <w:tcW w:w="9924" w:type="dxa"/>
            <w:gridSpan w:val="3"/>
          </w:tcPr>
          <w:p w14:paraId="797473A6" w14:textId="12B56124" w:rsidR="00B5590C" w:rsidRDefault="00B5590C" w:rsidP="00896856">
            <w:pPr>
              <w:rPr>
                <w:sz w:val="20"/>
                <w:szCs w:val="20"/>
              </w:rPr>
            </w:pPr>
            <w:bookmarkStart w:id="1" w:name="_Hlk207368158"/>
            <w:bookmarkStart w:id="2" w:name="_Hlk207805514"/>
            <w:bookmarkStart w:id="3" w:name="_Toc206138079"/>
            <w:bookmarkStart w:id="4" w:name="_Hlk207803123"/>
            <w:bookmarkStart w:id="5" w:name="_Hlk207802778"/>
            <w:r w:rsidRPr="0085113E">
              <w:rPr>
                <w:sz w:val="20"/>
                <w:szCs w:val="20"/>
                <w:highlight w:val="yellow"/>
              </w:rPr>
              <w:t>Statsforvalt</w:t>
            </w:r>
            <w:r>
              <w:rPr>
                <w:sz w:val="20"/>
                <w:szCs w:val="20"/>
                <w:highlight w:val="yellow"/>
              </w:rPr>
              <w:t>a</w:t>
            </w:r>
            <w:r w:rsidRPr="0085113E">
              <w:rPr>
                <w:sz w:val="20"/>
                <w:szCs w:val="20"/>
                <w:highlight w:val="yellow"/>
              </w:rPr>
              <w:t>ren i</w:t>
            </w:r>
          </w:p>
          <w:p w14:paraId="03859E85" w14:textId="77777777" w:rsidR="00B5590C" w:rsidRPr="00A65F7F" w:rsidRDefault="00B5590C" w:rsidP="00896856">
            <w:pPr>
              <w:rPr>
                <w:sz w:val="20"/>
                <w:szCs w:val="20"/>
              </w:rPr>
            </w:pPr>
          </w:p>
        </w:tc>
      </w:tr>
      <w:bookmarkEnd w:id="1"/>
      <w:tr w:rsidR="00B5590C" w:rsidRPr="00A65F7F" w14:paraId="4153BA74" w14:textId="77777777" w:rsidTr="00896856">
        <w:tc>
          <w:tcPr>
            <w:tcW w:w="5988" w:type="dxa"/>
          </w:tcPr>
          <w:p w14:paraId="196F48F0" w14:textId="77777777" w:rsidR="00B5590C" w:rsidRDefault="00B5590C" w:rsidP="00896856">
            <w:pPr>
              <w:rPr>
                <w:sz w:val="20"/>
                <w:szCs w:val="20"/>
              </w:rPr>
            </w:pPr>
          </w:p>
          <w:p w14:paraId="5D4DE2B2" w14:textId="6B5D942D" w:rsidR="00B5590C" w:rsidRPr="0085113E" w:rsidRDefault="00417BDB" w:rsidP="00896856">
            <w:pPr>
              <w:rPr>
                <w:sz w:val="20"/>
                <w:szCs w:val="20"/>
              </w:rPr>
            </w:pPr>
            <w:sdt>
              <w:sdtPr>
                <w:rPr>
                  <w:sz w:val="20"/>
                  <w:szCs w:val="20"/>
                  <w:highlight w:val="yellow"/>
                </w:rPr>
                <w:alias w:val="Skolenavn"/>
                <w:tag w:val="Skolenavn"/>
                <w:id w:val="-1510366653"/>
                <w:placeholder>
                  <w:docPart w:val="150461CFF6C744F6A4361E2014307584"/>
                </w:placeholder>
                <w:dataBinding w:prefixMappings="xmlns:ns0='http://purl.org/dc/elements/1.1/' xmlns:ns1='http://schemas.openxmlformats.org/package/2006/metadata/core-properties' " w:xpath="/ns1:coreProperties[1]/ns0:subject[1]" w:storeItemID="{6C3C8BC8-F283-45AE-878A-BAB7291924A1}"/>
                <w:text/>
              </w:sdtPr>
              <w:sdtContent>
                <w:r>
                  <w:rPr>
                    <w:sz w:val="20"/>
                    <w:szCs w:val="20"/>
                    <w:highlight w:val="yellow"/>
                  </w:rPr>
                  <w:t>Namn på kommune/barnehageeigar</w:t>
                </w:r>
              </w:sdtContent>
            </w:sdt>
            <w:r w:rsidR="00B5590C" w:rsidRPr="0085113E">
              <w:rPr>
                <w:sz w:val="20"/>
                <w:szCs w:val="20"/>
                <w:highlight w:val="yellow"/>
              </w:rPr>
              <w:br/>
              <w:t>ved kommunedirektør</w:t>
            </w:r>
            <w:r w:rsidR="00B5590C" w:rsidRPr="0085113E">
              <w:rPr>
                <w:sz w:val="20"/>
                <w:szCs w:val="20"/>
                <w:highlight w:val="yellow"/>
              </w:rPr>
              <w:br/>
              <w:t>Adresse</w:t>
            </w:r>
          </w:p>
        </w:tc>
        <w:bookmarkStart w:id="6" w:name="Brevdato"/>
        <w:bookmarkEnd w:id="6"/>
        <w:tc>
          <w:tcPr>
            <w:tcW w:w="2093" w:type="dxa"/>
          </w:tcPr>
          <w:p w14:paraId="0FFEB9C2" w14:textId="50CBA6D1" w:rsidR="00B5590C" w:rsidRPr="0085113E" w:rsidRDefault="00B5590C" w:rsidP="00896856">
            <w:pPr>
              <w:rPr>
                <w:sz w:val="20"/>
                <w:szCs w:val="20"/>
                <w:highlight w:val="yellow"/>
              </w:rPr>
            </w:pPr>
            <w:r w:rsidRPr="0085113E">
              <w:rPr>
                <w:sz w:val="20"/>
                <w:szCs w:val="20"/>
                <w:highlight w:val="yellow"/>
              </w:rPr>
              <w:fldChar w:fldCharType="begin"/>
            </w:r>
            <w:r w:rsidRPr="0085113E">
              <w:rPr>
                <w:sz w:val="20"/>
                <w:szCs w:val="20"/>
                <w:highlight w:val="yellow"/>
              </w:rPr>
              <w:instrText xml:space="preserve"> TIME \@ "d. MMMM yyyy" </w:instrText>
            </w:r>
            <w:r w:rsidRPr="0085113E">
              <w:rPr>
                <w:sz w:val="20"/>
                <w:szCs w:val="20"/>
                <w:highlight w:val="yellow"/>
              </w:rPr>
              <w:fldChar w:fldCharType="separate"/>
            </w:r>
            <w:r w:rsidR="00417BDB">
              <w:rPr>
                <w:noProof/>
                <w:sz w:val="20"/>
                <w:szCs w:val="20"/>
                <w:highlight w:val="yellow"/>
              </w:rPr>
              <w:t>23. september 2026</w:t>
            </w:r>
            <w:r w:rsidRPr="0085113E">
              <w:rPr>
                <w:sz w:val="20"/>
                <w:szCs w:val="20"/>
                <w:highlight w:val="yellow"/>
              </w:rPr>
              <w:fldChar w:fldCharType="end"/>
            </w:r>
          </w:p>
        </w:tc>
        <w:tc>
          <w:tcPr>
            <w:tcW w:w="1843" w:type="dxa"/>
          </w:tcPr>
          <w:p w14:paraId="3A28FAF4" w14:textId="77777777" w:rsidR="00B5590C" w:rsidRPr="0085113E" w:rsidRDefault="00B5590C" w:rsidP="00896856">
            <w:pPr>
              <w:rPr>
                <w:sz w:val="20"/>
                <w:szCs w:val="20"/>
                <w:highlight w:val="yellow"/>
              </w:rPr>
            </w:pPr>
            <w:r w:rsidRPr="0085113E">
              <w:rPr>
                <w:sz w:val="20"/>
                <w:szCs w:val="20"/>
                <w:highlight w:val="yellow"/>
              </w:rPr>
              <w:t xml:space="preserve">Sak </w:t>
            </w:r>
            <w:sdt>
              <w:sdtPr>
                <w:rPr>
                  <w:sz w:val="20"/>
                  <w:szCs w:val="20"/>
                  <w:highlight w:val="yellow"/>
                </w:rPr>
                <w:alias w:val="Saksnummer"/>
                <w:tag w:val=""/>
                <w:id w:val="-169408833"/>
                <w:placeholder>
                  <w:docPart w:val="7CF6608F6BFA41DAAEA69E17D4613802"/>
                </w:placeholder>
                <w:dataBinding w:prefixMappings="xmlns:ns0='http://schemas.microsoft.com/office/2006/coverPageProps' " w:xpath="/ns0:CoverPageProperties[1]/ns0:CompanyFax[1]" w:storeItemID="{55AF091B-3C7A-41E3-B477-F2FDAA23CFDA}"/>
                <w:text/>
              </w:sdtPr>
              <w:sdtEndPr/>
              <w:sdtContent>
                <w:r w:rsidRPr="0085113E">
                  <w:rPr>
                    <w:sz w:val="20"/>
                    <w:szCs w:val="20"/>
                    <w:highlight w:val="yellow"/>
                  </w:rPr>
                  <w:t>202X/XXXXX</w:t>
                </w:r>
              </w:sdtContent>
            </w:sdt>
          </w:p>
          <w:p w14:paraId="51303450" w14:textId="77777777" w:rsidR="00B5590C" w:rsidRPr="0085113E" w:rsidRDefault="00B5590C" w:rsidP="00896856">
            <w:pPr>
              <w:rPr>
                <w:sz w:val="20"/>
                <w:szCs w:val="20"/>
                <w:highlight w:val="yellow"/>
              </w:rPr>
            </w:pPr>
            <w:bookmarkStart w:id="7" w:name="Saksnr"/>
            <w:bookmarkEnd w:id="7"/>
          </w:p>
        </w:tc>
      </w:tr>
      <w:tr w:rsidR="00B5590C" w:rsidRPr="00A65F7F" w14:paraId="51415BE6" w14:textId="77777777" w:rsidTr="00896856">
        <w:tc>
          <w:tcPr>
            <w:tcW w:w="9924" w:type="dxa"/>
            <w:gridSpan w:val="3"/>
          </w:tcPr>
          <w:p w14:paraId="4424C25E" w14:textId="77777777" w:rsidR="00B5590C" w:rsidRPr="00A65F7F" w:rsidRDefault="00B5590C" w:rsidP="00896856">
            <w:pPr>
              <w:rPr>
                <w:sz w:val="20"/>
                <w:szCs w:val="20"/>
              </w:rPr>
            </w:pPr>
          </w:p>
        </w:tc>
      </w:tr>
    </w:tbl>
    <w:p w14:paraId="2C85BF5D" w14:textId="77777777" w:rsidR="003E374F" w:rsidRPr="00841087" w:rsidRDefault="003E374F" w:rsidP="00515F53">
      <w:pPr>
        <w:rPr>
          <w:rStyle w:val="TittelTegn"/>
          <w:rFonts w:ascii="Roboto" w:hAnsi="Roboto"/>
          <w:sz w:val="56"/>
          <w:szCs w:val="56"/>
        </w:rPr>
      </w:pPr>
    </w:p>
    <w:p w14:paraId="220B0F1B" w14:textId="4C9979FF" w:rsidR="00E72F30" w:rsidRPr="00841087" w:rsidRDefault="00224969" w:rsidP="00515F53">
      <w:pPr>
        <w:rPr>
          <w:color w:val="7F7F7F" w:themeColor="text1" w:themeTint="80"/>
        </w:rPr>
      </w:pPr>
      <w:commentRangeStart w:id="8"/>
      <w:r w:rsidRPr="00841087">
        <w:rPr>
          <w:rStyle w:val="TittelTegn"/>
          <w:rFonts w:ascii="Roboto" w:hAnsi="Roboto"/>
          <w:color w:val="7F7F7F" w:themeColor="text1" w:themeTint="80"/>
          <w:sz w:val="56"/>
          <w:szCs w:val="56"/>
        </w:rPr>
        <w:t>F</w:t>
      </w:r>
      <w:r w:rsidR="0060001D" w:rsidRPr="00841087">
        <w:rPr>
          <w:rStyle w:val="TittelTegn"/>
          <w:rFonts w:ascii="Roboto" w:hAnsi="Roboto"/>
          <w:color w:val="7F7F7F" w:themeColor="text1" w:themeTint="80"/>
          <w:sz w:val="56"/>
          <w:szCs w:val="56"/>
        </w:rPr>
        <w:t>ørebels</w:t>
      </w:r>
      <w:r w:rsidRPr="00841087">
        <w:rPr>
          <w:rStyle w:val="TittelTegn"/>
          <w:rFonts w:ascii="Roboto" w:hAnsi="Roboto"/>
          <w:color w:val="7F7F7F" w:themeColor="text1" w:themeTint="80"/>
          <w:sz w:val="56"/>
          <w:szCs w:val="56"/>
        </w:rPr>
        <w:t xml:space="preserve"> </w:t>
      </w:r>
      <w:r w:rsidR="00E72F30" w:rsidRPr="00841087">
        <w:rPr>
          <w:rStyle w:val="TittelTegn"/>
          <w:rFonts w:ascii="Roboto" w:hAnsi="Roboto"/>
          <w:color w:val="7F7F7F" w:themeColor="text1" w:themeTint="80"/>
          <w:sz w:val="56"/>
          <w:szCs w:val="56"/>
        </w:rPr>
        <w:t>Tilsynsrapport</w:t>
      </w:r>
      <w:r w:rsidR="00E72F30" w:rsidRPr="00841087">
        <w:rPr>
          <w:color w:val="7F7F7F" w:themeColor="text1" w:themeTint="80"/>
          <w:sz w:val="40"/>
          <w:szCs w:val="40"/>
        </w:rPr>
        <w:t xml:space="preserve"> </w:t>
      </w:r>
      <w:commentRangeEnd w:id="8"/>
      <w:r w:rsidR="00841087" w:rsidRPr="00841087">
        <w:rPr>
          <w:rStyle w:val="Merknadsreferanse"/>
          <w:color w:val="7F7F7F" w:themeColor="text1" w:themeTint="80"/>
          <w:sz w:val="22"/>
          <w:szCs w:val="22"/>
        </w:rPr>
        <w:commentReference w:id="8"/>
      </w:r>
    </w:p>
    <w:p w14:paraId="1D4F3AC1" w14:textId="77777777" w:rsidR="00F55D8B" w:rsidRPr="00841087" w:rsidRDefault="002874A8" w:rsidP="00E72D5D">
      <w:pPr>
        <w:pStyle w:val="OverskriftInnhold"/>
      </w:pPr>
      <w:r w:rsidRPr="00841087">
        <w:t>V</w:t>
      </w:r>
      <w:r w:rsidR="00224969" w:rsidRPr="00841087">
        <w:t xml:space="preserve">arsel om </w:t>
      </w:r>
      <w:r w:rsidR="00224969" w:rsidRPr="00841087">
        <w:rPr>
          <w:rStyle w:val="OverskriftInnholdTegn"/>
        </w:rPr>
        <w:t>v</w:t>
      </w:r>
      <w:r w:rsidRPr="00841087">
        <w:rPr>
          <w:rStyle w:val="OverskriftInnholdTegn"/>
        </w:rPr>
        <w:t>edtak</w:t>
      </w:r>
      <w:r w:rsidR="004C00AC" w:rsidRPr="00841087">
        <w:rPr>
          <w:rStyle w:val="OverskriftInnholdTegn"/>
        </w:rPr>
        <w:t xml:space="preserve"> </w:t>
      </w:r>
      <w:bookmarkEnd w:id="2"/>
      <w:bookmarkEnd w:id="3"/>
      <w:bookmarkEnd w:id="4"/>
      <w:r w:rsidR="00604AE9" w:rsidRPr="00841087">
        <w:rPr>
          <w:rStyle w:val="OverskriftInnholdTegn"/>
        </w:rPr>
        <w:t>i tilsyn</w:t>
      </w:r>
      <w:r w:rsidR="00604AE9" w:rsidRPr="00841087">
        <w:t xml:space="preserve"> </w:t>
      </w:r>
      <w:bookmarkStart w:id="9" w:name="_Hlk210984376"/>
      <w:r w:rsidR="00604AE9" w:rsidRPr="00841087">
        <w:t xml:space="preserve">med </w:t>
      </w:r>
      <w:bookmarkStart w:id="10" w:name="_Hlk210982477"/>
      <w:sdt>
        <w:sdtPr>
          <w:alias w:val="Tema"/>
          <w:tag w:val="Tema"/>
          <w:id w:val="-166707852"/>
          <w:placeholder>
            <w:docPart w:val="4574235768D24D8CA4EDD1868C5DD828"/>
          </w:placeholder>
          <w:dataBinding w:prefixMappings="xmlns:ns0='http://schemas.microsoft.com/office/2006/coverPageProps' " w:xpath="/ns0:CoverPageProperties[1]/ns0:Abstract[1]" w:storeItemID="{55AF091B-3C7A-41E3-B477-F2FDAA23CFDA}"/>
          <w15:color w:val="000000"/>
          <w:text/>
        </w:sdtPr>
        <w:sdtEndPr/>
        <w:sdtContent>
          <w:r w:rsidR="00604AE9" w:rsidRPr="00841087">
            <w:t>[tema for tilsynet]</w:t>
          </w:r>
        </w:sdtContent>
      </w:sdt>
      <w:bookmarkEnd w:id="9"/>
      <w:bookmarkEnd w:id="10"/>
    </w:p>
    <w:bookmarkEnd w:id="0"/>
    <w:p w14:paraId="038DBD95" w14:textId="77777777" w:rsidR="003E374F" w:rsidRPr="00841087" w:rsidRDefault="003E374F" w:rsidP="00515F53"/>
    <w:sdt>
      <w:sdtPr>
        <w:rPr>
          <w:rFonts w:eastAsiaTheme="minorHAnsi" w:cstheme="minorBidi"/>
          <w:sz w:val="22"/>
          <w:szCs w:val="22"/>
        </w:rPr>
        <w:id w:val="447204904"/>
        <w:docPartObj>
          <w:docPartGallery w:val="Table of Contents"/>
          <w:docPartUnique/>
        </w:docPartObj>
      </w:sdtPr>
      <w:sdtEndPr>
        <w:rPr>
          <w:rFonts w:eastAsia="Calibri" w:cs="Arial"/>
          <w:b/>
          <w:bCs/>
        </w:rPr>
      </w:sdtEndPr>
      <w:sdtContent>
        <w:p w14:paraId="6FAEAAD5" w14:textId="1CE0B9D2" w:rsidR="00F55D8B" w:rsidRPr="00841087" w:rsidRDefault="00F55D8B" w:rsidP="00E72D5D">
          <w:pPr>
            <w:pStyle w:val="OverskriftInnhold"/>
          </w:pPr>
          <w:r w:rsidRPr="00841087">
            <w:t>Innh</w:t>
          </w:r>
          <w:r w:rsidR="00A0184F" w:rsidRPr="00841087">
            <w:t>a</w:t>
          </w:r>
          <w:r w:rsidRPr="00841087">
            <w:t>ld</w:t>
          </w:r>
        </w:p>
        <w:p w14:paraId="297E3E36" w14:textId="0B20474D" w:rsidR="00A0184F" w:rsidRPr="00841087" w:rsidRDefault="00F55D8B">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r w:rsidRPr="00841087">
            <w:fldChar w:fldCharType="begin"/>
          </w:r>
          <w:r w:rsidRPr="00841087">
            <w:instrText xml:space="preserve"> TOC \o "2-2" \h \z \t "Overskrift 1;1" </w:instrText>
          </w:r>
          <w:r w:rsidRPr="00841087">
            <w:fldChar w:fldCharType="separate"/>
          </w:r>
          <w:hyperlink w:anchor="_Toc239411539" w:history="1">
            <w:r w:rsidR="00A0184F" w:rsidRPr="00841087">
              <w:rPr>
                <w:rStyle w:val="Hyperkobling"/>
                <w:noProof/>
              </w:rPr>
              <w:t>1</w:t>
            </w:r>
            <w:r w:rsidR="00A0184F" w:rsidRPr="00841087">
              <w:rPr>
                <w:rFonts w:asciiTheme="minorHAnsi" w:eastAsiaTheme="minorEastAsia" w:hAnsiTheme="minorHAnsi"/>
                <w:noProof/>
                <w:kern w:val="2"/>
                <w:sz w:val="24"/>
                <w:szCs w:val="24"/>
                <w:lang w:eastAsia="nb-NO"/>
                <w14:ligatures w14:val="standardContextual"/>
                <w14:numSpacing w14:val="default"/>
              </w:rPr>
              <w:tab/>
            </w:r>
            <w:r w:rsidR="00A0184F" w:rsidRPr="00841087">
              <w:rPr>
                <w:rStyle w:val="Hyperkobling"/>
                <w:noProof/>
              </w:rPr>
              <w:t>Om tilsynet</w:t>
            </w:r>
            <w:r w:rsidR="00A0184F" w:rsidRPr="00841087">
              <w:rPr>
                <w:noProof/>
                <w:webHidden/>
              </w:rPr>
              <w:tab/>
            </w:r>
            <w:r w:rsidR="00A0184F" w:rsidRPr="00841087">
              <w:rPr>
                <w:noProof/>
                <w:webHidden/>
              </w:rPr>
              <w:fldChar w:fldCharType="begin"/>
            </w:r>
            <w:r w:rsidR="00A0184F" w:rsidRPr="00841087">
              <w:rPr>
                <w:noProof/>
                <w:webHidden/>
              </w:rPr>
              <w:instrText xml:space="preserve"> PAGEREF _Toc239411539 \h </w:instrText>
            </w:r>
            <w:r w:rsidR="00A0184F" w:rsidRPr="00841087">
              <w:rPr>
                <w:noProof/>
                <w:webHidden/>
              </w:rPr>
            </w:r>
            <w:r w:rsidR="00A0184F" w:rsidRPr="00841087">
              <w:rPr>
                <w:noProof/>
                <w:webHidden/>
              </w:rPr>
              <w:fldChar w:fldCharType="separate"/>
            </w:r>
            <w:r w:rsidR="00A0184F" w:rsidRPr="00841087">
              <w:rPr>
                <w:noProof/>
                <w:webHidden/>
              </w:rPr>
              <w:t>2</w:t>
            </w:r>
            <w:r w:rsidR="00A0184F" w:rsidRPr="00841087">
              <w:rPr>
                <w:noProof/>
                <w:webHidden/>
              </w:rPr>
              <w:fldChar w:fldCharType="end"/>
            </w:r>
          </w:hyperlink>
        </w:p>
        <w:p w14:paraId="6B256E6D" w14:textId="17666250" w:rsidR="00A0184F" w:rsidRPr="00841087" w:rsidRDefault="00A0184F">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39411540" w:history="1">
            <w:r w:rsidRPr="00841087">
              <w:rPr>
                <w:rStyle w:val="Hyperkobling"/>
                <w:noProof/>
              </w:rPr>
              <w:t>1.1</w:t>
            </w:r>
            <w:r w:rsidRPr="00841087">
              <w:rPr>
                <w:rFonts w:asciiTheme="minorHAnsi" w:eastAsiaTheme="minorEastAsia" w:hAnsiTheme="minorHAnsi"/>
                <w:noProof/>
                <w:kern w:val="2"/>
                <w:sz w:val="24"/>
                <w:szCs w:val="24"/>
                <w:lang w:eastAsia="nb-NO"/>
                <w14:ligatures w14:val="standardContextual"/>
                <w14:numSpacing w14:val="default"/>
              </w:rPr>
              <w:tab/>
            </w:r>
            <w:r w:rsidRPr="00841087">
              <w:rPr>
                <w:rStyle w:val="Hyperkobling"/>
                <w:noProof/>
              </w:rPr>
              <w:t>Tema for tilsynet</w:t>
            </w:r>
            <w:r w:rsidRPr="00841087">
              <w:rPr>
                <w:noProof/>
                <w:webHidden/>
              </w:rPr>
              <w:tab/>
            </w:r>
            <w:r w:rsidRPr="00841087">
              <w:rPr>
                <w:noProof/>
                <w:webHidden/>
              </w:rPr>
              <w:fldChar w:fldCharType="begin"/>
            </w:r>
            <w:r w:rsidRPr="00841087">
              <w:rPr>
                <w:noProof/>
                <w:webHidden/>
              </w:rPr>
              <w:instrText xml:space="preserve"> PAGEREF _Toc239411540 \h </w:instrText>
            </w:r>
            <w:r w:rsidRPr="00841087">
              <w:rPr>
                <w:noProof/>
                <w:webHidden/>
              </w:rPr>
            </w:r>
            <w:r w:rsidRPr="00841087">
              <w:rPr>
                <w:noProof/>
                <w:webHidden/>
              </w:rPr>
              <w:fldChar w:fldCharType="separate"/>
            </w:r>
            <w:r w:rsidRPr="00841087">
              <w:rPr>
                <w:noProof/>
                <w:webHidden/>
              </w:rPr>
              <w:t>2</w:t>
            </w:r>
            <w:r w:rsidRPr="00841087">
              <w:rPr>
                <w:noProof/>
                <w:webHidden/>
              </w:rPr>
              <w:fldChar w:fldCharType="end"/>
            </w:r>
          </w:hyperlink>
        </w:p>
        <w:p w14:paraId="160A34C3" w14:textId="31805B99" w:rsidR="00A0184F" w:rsidRPr="00841087" w:rsidRDefault="00A0184F">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39411541" w:history="1">
            <w:r w:rsidRPr="00841087">
              <w:rPr>
                <w:rStyle w:val="Hyperkobling"/>
                <w:noProof/>
              </w:rPr>
              <w:t>1.2</w:t>
            </w:r>
            <w:r w:rsidRPr="00841087">
              <w:rPr>
                <w:rFonts w:asciiTheme="minorHAnsi" w:eastAsiaTheme="minorEastAsia" w:hAnsiTheme="minorHAnsi"/>
                <w:noProof/>
                <w:kern w:val="2"/>
                <w:sz w:val="24"/>
                <w:szCs w:val="24"/>
                <w:lang w:eastAsia="nb-NO"/>
                <w14:ligatures w14:val="standardContextual"/>
                <w14:numSpacing w14:val="default"/>
              </w:rPr>
              <w:tab/>
            </w:r>
            <w:r w:rsidRPr="00841087">
              <w:rPr>
                <w:rStyle w:val="Hyperkobling"/>
                <w:noProof/>
              </w:rPr>
              <w:t>Oppsummering av funna våre</w:t>
            </w:r>
            <w:r w:rsidRPr="00841087">
              <w:rPr>
                <w:noProof/>
                <w:webHidden/>
              </w:rPr>
              <w:tab/>
            </w:r>
            <w:r w:rsidRPr="00841087">
              <w:rPr>
                <w:noProof/>
                <w:webHidden/>
              </w:rPr>
              <w:fldChar w:fldCharType="begin"/>
            </w:r>
            <w:r w:rsidRPr="00841087">
              <w:rPr>
                <w:noProof/>
                <w:webHidden/>
              </w:rPr>
              <w:instrText xml:space="preserve"> PAGEREF _Toc239411541 \h </w:instrText>
            </w:r>
            <w:r w:rsidRPr="00841087">
              <w:rPr>
                <w:noProof/>
                <w:webHidden/>
              </w:rPr>
            </w:r>
            <w:r w:rsidRPr="00841087">
              <w:rPr>
                <w:noProof/>
                <w:webHidden/>
              </w:rPr>
              <w:fldChar w:fldCharType="separate"/>
            </w:r>
            <w:r w:rsidRPr="00841087">
              <w:rPr>
                <w:noProof/>
                <w:webHidden/>
              </w:rPr>
              <w:t>2</w:t>
            </w:r>
            <w:r w:rsidRPr="00841087">
              <w:rPr>
                <w:noProof/>
                <w:webHidden/>
              </w:rPr>
              <w:fldChar w:fldCharType="end"/>
            </w:r>
          </w:hyperlink>
        </w:p>
        <w:p w14:paraId="2096E0F4" w14:textId="4BA58A07" w:rsidR="00A0184F" w:rsidRPr="00841087" w:rsidRDefault="00A0184F">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39411542" w:history="1">
            <w:r w:rsidRPr="00841087">
              <w:rPr>
                <w:rStyle w:val="Hyperkobling"/>
                <w:noProof/>
              </w:rPr>
              <w:t>1.3</w:t>
            </w:r>
            <w:r w:rsidRPr="00841087">
              <w:rPr>
                <w:rFonts w:asciiTheme="minorHAnsi" w:eastAsiaTheme="minorEastAsia" w:hAnsiTheme="minorHAnsi"/>
                <w:noProof/>
                <w:kern w:val="2"/>
                <w:sz w:val="24"/>
                <w:szCs w:val="24"/>
                <w:lang w:eastAsia="nb-NO"/>
                <w14:ligatures w14:val="standardContextual"/>
                <w14:numSpacing w14:val="default"/>
              </w:rPr>
              <w:tab/>
            </w:r>
            <w:r w:rsidRPr="00841087">
              <w:rPr>
                <w:rStyle w:val="Hyperkobling"/>
                <w:noProof/>
              </w:rPr>
              <w:t>Gjennomføringa av tilsynet</w:t>
            </w:r>
            <w:r w:rsidRPr="00841087">
              <w:rPr>
                <w:noProof/>
                <w:webHidden/>
              </w:rPr>
              <w:tab/>
            </w:r>
            <w:r w:rsidRPr="00841087">
              <w:rPr>
                <w:noProof/>
                <w:webHidden/>
              </w:rPr>
              <w:fldChar w:fldCharType="begin"/>
            </w:r>
            <w:r w:rsidRPr="00841087">
              <w:rPr>
                <w:noProof/>
                <w:webHidden/>
              </w:rPr>
              <w:instrText xml:space="preserve"> PAGEREF _Toc239411542 \h </w:instrText>
            </w:r>
            <w:r w:rsidRPr="00841087">
              <w:rPr>
                <w:noProof/>
                <w:webHidden/>
              </w:rPr>
            </w:r>
            <w:r w:rsidRPr="00841087">
              <w:rPr>
                <w:noProof/>
                <w:webHidden/>
              </w:rPr>
              <w:fldChar w:fldCharType="separate"/>
            </w:r>
            <w:r w:rsidRPr="00841087">
              <w:rPr>
                <w:noProof/>
                <w:webHidden/>
              </w:rPr>
              <w:t>2</w:t>
            </w:r>
            <w:r w:rsidRPr="00841087">
              <w:rPr>
                <w:noProof/>
                <w:webHidden/>
              </w:rPr>
              <w:fldChar w:fldCharType="end"/>
            </w:r>
          </w:hyperlink>
        </w:p>
        <w:p w14:paraId="5740A863" w14:textId="1274DA46" w:rsidR="00A0184F" w:rsidRPr="00841087" w:rsidRDefault="00A0184F">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39411543" w:history="1">
            <w:r w:rsidRPr="00841087">
              <w:rPr>
                <w:rStyle w:val="Hyperkobling"/>
                <w:noProof/>
              </w:rPr>
              <w:t>2</w:t>
            </w:r>
            <w:r w:rsidRPr="00841087">
              <w:rPr>
                <w:rFonts w:asciiTheme="minorHAnsi" w:eastAsiaTheme="minorEastAsia" w:hAnsiTheme="minorHAnsi"/>
                <w:noProof/>
                <w:kern w:val="2"/>
                <w:sz w:val="24"/>
                <w:szCs w:val="24"/>
                <w:lang w:eastAsia="nb-NO"/>
                <w14:ligatures w14:val="standardContextual"/>
                <w14:numSpacing w14:val="default"/>
              </w:rPr>
              <w:tab/>
            </w:r>
            <w:r w:rsidRPr="00841087">
              <w:rPr>
                <w:rStyle w:val="Hyperkobling"/>
                <w:noProof/>
              </w:rPr>
              <w:t>Overordna regelverk</w:t>
            </w:r>
            <w:r w:rsidRPr="00841087">
              <w:rPr>
                <w:noProof/>
                <w:webHidden/>
              </w:rPr>
              <w:tab/>
            </w:r>
            <w:r w:rsidRPr="00841087">
              <w:rPr>
                <w:noProof/>
                <w:webHidden/>
              </w:rPr>
              <w:fldChar w:fldCharType="begin"/>
            </w:r>
            <w:r w:rsidRPr="00841087">
              <w:rPr>
                <w:noProof/>
                <w:webHidden/>
              </w:rPr>
              <w:instrText xml:space="preserve"> PAGEREF _Toc239411543 \h </w:instrText>
            </w:r>
            <w:r w:rsidRPr="00841087">
              <w:rPr>
                <w:noProof/>
                <w:webHidden/>
              </w:rPr>
            </w:r>
            <w:r w:rsidRPr="00841087">
              <w:rPr>
                <w:noProof/>
                <w:webHidden/>
              </w:rPr>
              <w:fldChar w:fldCharType="separate"/>
            </w:r>
            <w:r w:rsidRPr="00841087">
              <w:rPr>
                <w:noProof/>
                <w:webHidden/>
              </w:rPr>
              <w:t>2</w:t>
            </w:r>
            <w:r w:rsidRPr="00841087">
              <w:rPr>
                <w:noProof/>
                <w:webHidden/>
              </w:rPr>
              <w:fldChar w:fldCharType="end"/>
            </w:r>
          </w:hyperlink>
        </w:p>
        <w:p w14:paraId="6688BD32" w14:textId="4F754D09" w:rsidR="00A0184F" w:rsidRPr="00841087" w:rsidRDefault="00A0184F">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39411544" w:history="1">
            <w:r w:rsidRPr="00841087">
              <w:rPr>
                <w:rStyle w:val="Hyperkobling"/>
                <w:noProof/>
              </w:rPr>
              <w:t>2.1</w:t>
            </w:r>
            <w:r w:rsidRPr="00841087">
              <w:rPr>
                <w:rFonts w:asciiTheme="minorHAnsi" w:eastAsiaTheme="minorEastAsia" w:hAnsiTheme="minorHAnsi"/>
                <w:noProof/>
                <w:kern w:val="2"/>
                <w:sz w:val="24"/>
                <w:szCs w:val="24"/>
                <w:lang w:eastAsia="nb-NO"/>
                <w14:ligatures w14:val="standardContextual"/>
                <w14:numSpacing w14:val="default"/>
              </w:rPr>
              <w:tab/>
            </w:r>
            <w:r w:rsidRPr="00841087">
              <w:rPr>
                <w:rStyle w:val="Hyperkobling"/>
                <w:noProof/>
              </w:rPr>
              <w:t>Overordna tema (Overskrift nivå 2)</w:t>
            </w:r>
            <w:r w:rsidRPr="00841087">
              <w:rPr>
                <w:noProof/>
                <w:webHidden/>
              </w:rPr>
              <w:tab/>
            </w:r>
            <w:r w:rsidRPr="00841087">
              <w:rPr>
                <w:noProof/>
                <w:webHidden/>
              </w:rPr>
              <w:fldChar w:fldCharType="begin"/>
            </w:r>
            <w:r w:rsidRPr="00841087">
              <w:rPr>
                <w:noProof/>
                <w:webHidden/>
              </w:rPr>
              <w:instrText xml:space="preserve"> PAGEREF _Toc239411544 \h </w:instrText>
            </w:r>
            <w:r w:rsidRPr="00841087">
              <w:rPr>
                <w:noProof/>
                <w:webHidden/>
              </w:rPr>
            </w:r>
            <w:r w:rsidRPr="00841087">
              <w:rPr>
                <w:noProof/>
                <w:webHidden/>
              </w:rPr>
              <w:fldChar w:fldCharType="separate"/>
            </w:r>
            <w:r w:rsidRPr="00841087">
              <w:rPr>
                <w:noProof/>
                <w:webHidden/>
              </w:rPr>
              <w:t>2</w:t>
            </w:r>
            <w:r w:rsidRPr="00841087">
              <w:rPr>
                <w:noProof/>
                <w:webHidden/>
              </w:rPr>
              <w:fldChar w:fldCharType="end"/>
            </w:r>
          </w:hyperlink>
        </w:p>
        <w:p w14:paraId="26CF2233" w14:textId="7AA700E0" w:rsidR="00A0184F" w:rsidRPr="00841087" w:rsidRDefault="00A0184F">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39411545" w:history="1">
            <w:r w:rsidRPr="00841087">
              <w:rPr>
                <w:rStyle w:val="Hyperkobling"/>
                <w:noProof/>
              </w:rPr>
              <w:t>2.2</w:t>
            </w:r>
            <w:r w:rsidRPr="00841087">
              <w:rPr>
                <w:rFonts w:asciiTheme="minorHAnsi" w:eastAsiaTheme="minorEastAsia" w:hAnsiTheme="minorHAnsi"/>
                <w:noProof/>
                <w:kern w:val="2"/>
                <w:sz w:val="24"/>
                <w:szCs w:val="24"/>
                <w:lang w:eastAsia="nb-NO"/>
                <w14:ligatures w14:val="standardContextual"/>
                <w14:numSpacing w14:val="default"/>
              </w:rPr>
              <w:tab/>
            </w:r>
            <w:r w:rsidRPr="00841087">
              <w:rPr>
                <w:rStyle w:val="Hyperkobling"/>
                <w:noProof/>
              </w:rPr>
              <w:t>Kravet til internkontroll</w:t>
            </w:r>
            <w:r w:rsidRPr="00841087">
              <w:rPr>
                <w:noProof/>
                <w:webHidden/>
              </w:rPr>
              <w:tab/>
            </w:r>
            <w:r w:rsidRPr="00841087">
              <w:rPr>
                <w:noProof/>
                <w:webHidden/>
              </w:rPr>
              <w:fldChar w:fldCharType="begin"/>
            </w:r>
            <w:r w:rsidRPr="00841087">
              <w:rPr>
                <w:noProof/>
                <w:webHidden/>
              </w:rPr>
              <w:instrText xml:space="preserve"> PAGEREF _Toc239411545 \h </w:instrText>
            </w:r>
            <w:r w:rsidRPr="00841087">
              <w:rPr>
                <w:noProof/>
                <w:webHidden/>
              </w:rPr>
            </w:r>
            <w:r w:rsidRPr="00841087">
              <w:rPr>
                <w:noProof/>
                <w:webHidden/>
              </w:rPr>
              <w:fldChar w:fldCharType="separate"/>
            </w:r>
            <w:r w:rsidRPr="00841087">
              <w:rPr>
                <w:noProof/>
                <w:webHidden/>
              </w:rPr>
              <w:t>2</w:t>
            </w:r>
            <w:r w:rsidRPr="00841087">
              <w:rPr>
                <w:noProof/>
                <w:webHidden/>
              </w:rPr>
              <w:fldChar w:fldCharType="end"/>
            </w:r>
          </w:hyperlink>
        </w:p>
        <w:p w14:paraId="735FBBBE" w14:textId="7BD27699" w:rsidR="00A0184F" w:rsidRPr="00841087" w:rsidRDefault="00A0184F">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39411546" w:history="1">
            <w:r w:rsidRPr="00841087">
              <w:rPr>
                <w:rStyle w:val="Hyperkobling"/>
                <w:noProof/>
              </w:rPr>
              <w:t>2.3</w:t>
            </w:r>
            <w:r w:rsidRPr="00841087">
              <w:rPr>
                <w:rFonts w:asciiTheme="minorHAnsi" w:eastAsiaTheme="minorEastAsia" w:hAnsiTheme="minorHAnsi"/>
                <w:noProof/>
                <w:kern w:val="2"/>
                <w:sz w:val="24"/>
                <w:szCs w:val="24"/>
                <w:lang w:eastAsia="nb-NO"/>
                <w14:ligatures w14:val="standardContextual"/>
                <w14:numSpacing w14:val="default"/>
              </w:rPr>
              <w:tab/>
            </w:r>
            <w:r w:rsidRPr="00841087">
              <w:rPr>
                <w:rStyle w:val="Hyperkobling"/>
                <w:noProof/>
              </w:rPr>
              <w:t>Omsynet til det beste for eleven og retten til å bli høyrd</w:t>
            </w:r>
            <w:r w:rsidRPr="00841087">
              <w:rPr>
                <w:noProof/>
                <w:webHidden/>
              </w:rPr>
              <w:tab/>
            </w:r>
            <w:r w:rsidRPr="00841087">
              <w:rPr>
                <w:noProof/>
                <w:webHidden/>
              </w:rPr>
              <w:fldChar w:fldCharType="begin"/>
            </w:r>
            <w:r w:rsidRPr="00841087">
              <w:rPr>
                <w:noProof/>
                <w:webHidden/>
              </w:rPr>
              <w:instrText xml:space="preserve"> PAGEREF _Toc239411546 \h </w:instrText>
            </w:r>
            <w:r w:rsidRPr="00841087">
              <w:rPr>
                <w:noProof/>
                <w:webHidden/>
              </w:rPr>
            </w:r>
            <w:r w:rsidRPr="00841087">
              <w:rPr>
                <w:noProof/>
                <w:webHidden/>
              </w:rPr>
              <w:fldChar w:fldCharType="separate"/>
            </w:r>
            <w:r w:rsidRPr="00841087">
              <w:rPr>
                <w:noProof/>
                <w:webHidden/>
              </w:rPr>
              <w:t>3</w:t>
            </w:r>
            <w:r w:rsidRPr="00841087">
              <w:rPr>
                <w:noProof/>
                <w:webHidden/>
              </w:rPr>
              <w:fldChar w:fldCharType="end"/>
            </w:r>
          </w:hyperlink>
        </w:p>
        <w:p w14:paraId="3AB25139" w14:textId="6D2D8D82" w:rsidR="00A0184F" w:rsidRPr="00841087" w:rsidRDefault="00A0184F">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39411547" w:history="1">
            <w:r w:rsidRPr="00841087">
              <w:rPr>
                <w:rStyle w:val="Hyperkobling"/>
                <w:noProof/>
              </w:rPr>
              <w:t>3</w:t>
            </w:r>
            <w:r w:rsidRPr="00841087">
              <w:rPr>
                <w:rFonts w:asciiTheme="minorHAnsi" w:eastAsiaTheme="minorEastAsia" w:hAnsiTheme="minorHAnsi"/>
                <w:noProof/>
                <w:kern w:val="2"/>
                <w:sz w:val="24"/>
                <w:szCs w:val="24"/>
                <w:lang w:eastAsia="nb-NO"/>
                <w14:ligatures w14:val="standardContextual"/>
                <w14:numSpacing w14:val="default"/>
              </w:rPr>
              <w:tab/>
            </w:r>
            <w:r w:rsidRPr="00841087">
              <w:rPr>
                <w:rStyle w:val="Hyperkobling"/>
                <w:noProof/>
              </w:rPr>
              <w:t>Dei førebelse observasjonane og vurderingane våre</w:t>
            </w:r>
            <w:r w:rsidRPr="00841087">
              <w:rPr>
                <w:noProof/>
                <w:webHidden/>
              </w:rPr>
              <w:tab/>
            </w:r>
            <w:r w:rsidRPr="00841087">
              <w:rPr>
                <w:noProof/>
                <w:webHidden/>
              </w:rPr>
              <w:fldChar w:fldCharType="begin"/>
            </w:r>
            <w:r w:rsidRPr="00841087">
              <w:rPr>
                <w:noProof/>
                <w:webHidden/>
              </w:rPr>
              <w:instrText xml:space="preserve"> PAGEREF _Toc239411547 \h </w:instrText>
            </w:r>
            <w:r w:rsidRPr="00841087">
              <w:rPr>
                <w:noProof/>
                <w:webHidden/>
              </w:rPr>
            </w:r>
            <w:r w:rsidRPr="00841087">
              <w:rPr>
                <w:noProof/>
                <w:webHidden/>
              </w:rPr>
              <w:fldChar w:fldCharType="separate"/>
            </w:r>
            <w:r w:rsidRPr="00841087">
              <w:rPr>
                <w:noProof/>
                <w:webHidden/>
              </w:rPr>
              <w:t>3</w:t>
            </w:r>
            <w:r w:rsidRPr="00841087">
              <w:rPr>
                <w:noProof/>
                <w:webHidden/>
              </w:rPr>
              <w:fldChar w:fldCharType="end"/>
            </w:r>
          </w:hyperlink>
        </w:p>
        <w:p w14:paraId="65E2D271" w14:textId="545399C8" w:rsidR="00A0184F" w:rsidRPr="00841087" w:rsidRDefault="00A0184F">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39411548" w:history="1">
            <w:r w:rsidRPr="00841087">
              <w:rPr>
                <w:rStyle w:val="Hyperkobling"/>
                <w:noProof/>
              </w:rPr>
              <w:t>3.1</w:t>
            </w:r>
            <w:r w:rsidRPr="00841087">
              <w:rPr>
                <w:rFonts w:asciiTheme="minorHAnsi" w:eastAsiaTheme="minorEastAsia" w:hAnsiTheme="minorHAnsi"/>
                <w:noProof/>
                <w:kern w:val="2"/>
                <w:sz w:val="24"/>
                <w:szCs w:val="24"/>
                <w:lang w:eastAsia="nb-NO"/>
                <w14:ligatures w14:val="standardContextual"/>
                <w14:numSpacing w14:val="default"/>
              </w:rPr>
              <w:tab/>
            </w:r>
            <w:r w:rsidRPr="00841087">
              <w:rPr>
                <w:rStyle w:val="Hyperkobling"/>
                <w:noProof/>
              </w:rPr>
              <w:t>Tema 1 (Overskrift nivå 2)</w:t>
            </w:r>
            <w:r w:rsidRPr="00841087">
              <w:rPr>
                <w:noProof/>
                <w:webHidden/>
              </w:rPr>
              <w:tab/>
            </w:r>
            <w:r w:rsidRPr="00841087">
              <w:rPr>
                <w:noProof/>
                <w:webHidden/>
              </w:rPr>
              <w:fldChar w:fldCharType="begin"/>
            </w:r>
            <w:r w:rsidRPr="00841087">
              <w:rPr>
                <w:noProof/>
                <w:webHidden/>
              </w:rPr>
              <w:instrText xml:space="preserve"> PAGEREF _Toc239411548 \h </w:instrText>
            </w:r>
            <w:r w:rsidRPr="00841087">
              <w:rPr>
                <w:noProof/>
                <w:webHidden/>
              </w:rPr>
            </w:r>
            <w:r w:rsidRPr="00841087">
              <w:rPr>
                <w:noProof/>
                <w:webHidden/>
              </w:rPr>
              <w:fldChar w:fldCharType="separate"/>
            </w:r>
            <w:r w:rsidRPr="00841087">
              <w:rPr>
                <w:noProof/>
                <w:webHidden/>
              </w:rPr>
              <w:t>3</w:t>
            </w:r>
            <w:r w:rsidRPr="00841087">
              <w:rPr>
                <w:noProof/>
                <w:webHidden/>
              </w:rPr>
              <w:fldChar w:fldCharType="end"/>
            </w:r>
          </w:hyperlink>
        </w:p>
        <w:p w14:paraId="49B037FB" w14:textId="680AF4F9" w:rsidR="00A0184F" w:rsidRPr="00841087" w:rsidRDefault="00A0184F">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39411549" w:history="1">
            <w:r w:rsidRPr="00841087">
              <w:rPr>
                <w:rStyle w:val="Hyperkobling"/>
                <w:noProof/>
              </w:rPr>
              <w:t>3.2</w:t>
            </w:r>
            <w:r w:rsidRPr="00841087">
              <w:rPr>
                <w:rFonts w:asciiTheme="minorHAnsi" w:eastAsiaTheme="minorEastAsia" w:hAnsiTheme="minorHAnsi"/>
                <w:noProof/>
                <w:kern w:val="2"/>
                <w:sz w:val="24"/>
                <w:szCs w:val="24"/>
                <w:lang w:eastAsia="nb-NO"/>
                <w14:ligatures w14:val="standardContextual"/>
                <w14:numSpacing w14:val="default"/>
              </w:rPr>
              <w:tab/>
            </w:r>
            <w:r w:rsidRPr="00841087">
              <w:rPr>
                <w:rStyle w:val="Hyperkobling"/>
                <w:noProof/>
              </w:rPr>
              <w:t>Tema 2 (Overskrift nivå 2)</w:t>
            </w:r>
            <w:r w:rsidRPr="00841087">
              <w:rPr>
                <w:noProof/>
                <w:webHidden/>
              </w:rPr>
              <w:tab/>
            </w:r>
            <w:r w:rsidRPr="00841087">
              <w:rPr>
                <w:noProof/>
                <w:webHidden/>
              </w:rPr>
              <w:fldChar w:fldCharType="begin"/>
            </w:r>
            <w:r w:rsidRPr="00841087">
              <w:rPr>
                <w:noProof/>
                <w:webHidden/>
              </w:rPr>
              <w:instrText xml:space="preserve"> PAGEREF _Toc239411549 \h </w:instrText>
            </w:r>
            <w:r w:rsidRPr="00841087">
              <w:rPr>
                <w:noProof/>
                <w:webHidden/>
              </w:rPr>
            </w:r>
            <w:r w:rsidRPr="00841087">
              <w:rPr>
                <w:noProof/>
                <w:webHidden/>
              </w:rPr>
              <w:fldChar w:fldCharType="separate"/>
            </w:r>
            <w:r w:rsidRPr="00841087">
              <w:rPr>
                <w:noProof/>
                <w:webHidden/>
              </w:rPr>
              <w:t>4</w:t>
            </w:r>
            <w:r w:rsidRPr="00841087">
              <w:rPr>
                <w:noProof/>
                <w:webHidden/>
              </w:rPr>
              <w:fldChar w:fldCharType="end"/>
            </w:r>
          </w:hyperlink>
        </w:p>
        <w:p w14:paraId="0860667D" w14:textId="43AF4FBC" w:rsidR="00A0184F" w:rsidRPr="00841087" w:rsidRDefault="00A0184F">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39411550" w:history="1">
            <w:r w:rsidRPr="00841087">
              <w:rPr>
                <w:rStyle w:val="Hyperkobling"/>
                <w:noProof/>
              </w:rPr>
              <w:t>3.3</w:t>
            </w:r>
            <w:r w:rsidRPr="00841087">
              <w:rPr>
                <w:rFonts w:asciiTheme="minorHAnsi" w:eastAsiaTheme="minorEastAsia" w:hAnsiTheme="minorHAnsi"/>
                <w:noProof/>
                <w:kern w:val="2"/>
                <w:sz w:val="24"/>
                <w:szCs w:val="24"/>
                <w:lang w:eastAsia="nb-NO"/>
                <w14:ligatures w14:val="standardContextual"/>
                <w14:numSpacing w14:val="default"/>
              </w:rPr>
              <w:tab/>
            </w:r>
            <w:r w:rsidRPr="00841087">
              <w:rPr>
                <w:rStyle w:val="Hyperkobling"/>
                <w:noProof/>
              </w:rPr>
              <w:t>Oppsummering</w:t>
            </w:r>
            <w:r w:rsidRPr="00841087">
              <w:rPr>
                <w:noProof/>
                <w:webHidden/>
              </w:rPr>
              <w:tab/>
            </w:r>
            <w:r w:rsidRPr="00841087">
              <w:rPr>
                <w:noProof/>
                <w:webHidden/>
              </w:rPr>
              <w:fldChar w:fldCharType="begin"/>
            </w:r>
            <w:r w:rsidRPr="00841087">
              <w:rPr>
                <w:noProof/>
                <w:webHidden/>
              </w:rPr>
              <w:instrText xml:space="preserve"> PAGEREF _Toc239411550 \h </w:instrText>
            </w:r>
            <w:r w:rsidRPr="00841087">
              <w:rPr>
                <w:noProof/>
                <w:webHidden/>
              </w:rPr>
            </w:r>
            <w:r w:rsidRPr="00841087">
              <w:rPr>
                <w:noProof/>
                <w:webHidden/>
              </w:rPr>
              <w:fldChar w:fldCharType="separate"/>
            </w:r>
            <w:r w:rsidRPr="00841087">
              <w:rPr>
                <w:noProof/>
                <w:webHidden/>
              </w:rPr>
              <w:t>4</w:t>
            </w:r>
            <w:r w:rsidRPr="00841087">
              <w:rPr>
                <w:noProof/>
                <w:webHidden/>
              </w:rPr>
              <w:fldChar w:fldCharType="end"/>
            </w:r>
          </w:hyperlink>
        </w:p>
        <w:p w14:paraId="754875C4" w14:textId="13735E47" w:rsidR="00A0184F" w:rsidRPr="00841087" w:rsidRDefault="00A0184F">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39411551" w:history="1">
            <w:r w:rsidRPr="00841087">
              <w:rPr>
                <w:rStyle w:val="Hyperkobling"/>
                <w:noProof/>
              </w:rPr>
              <w:t>4</w:t>
            </w:r>
            <w:r w:rsidRPr="00841087">
              <w:rPr>
                <w:rFonts w:asciiTheme="minorHAnsi" w:eastAsiaTheme="minorEastAsia" w:hAnsiTheme="minorHAnsi"/>
                <w:noProof/>
                <w:kern w:val="2"/>
                <w:sz w:val="24"/>
                <w:szCs w:val="24"/>
                <w:lang w:eastAsia="nb-NO"/>
                <w14:ligatures w14:val="standardContextual"/>
                <w14:numSpacing w14:val="default"/>
              </w:rPr>
              <w:tab/>
            </w:r>
            <w:r w:rsidRPr="00841087">
              <w:rPr>
                <w:rStyle w:val="Hyperkobling"/>
                <w:noProof/>
              </w:rPr>
              <w:t>Varsel om at vi vurderer å påleggje retting av brota</w:t>
            </w:r>
            <w:r w:rsidRPr="00841087">
              <w:rPr>
                <w:noProof/>
                <w:webHidden/>
              </w:rPr>
              <w:tab/>
            </w:r>
            <w:r w:rsidRPr="00841087">
              <w:rPr>
                <w:noProof/>
                <w:webHidden/>
              </w:rPr>
              <w:fldChar w:fldCharType="begin"/>
            </w:r>
            <w:r w:rsidRPr="00841087">
              <w:rPr>
                <w:noProof/>
                <w:webHidden/>
              </w:rPr>
              <w:instrText xml:space="preserve"> PAGEREF _Toc239411551 \h </w:instrText>
            </w:r>
            <w:r w:rsidRPr="00841087">
              <w:rPr>
                <w:noProof/>
                <w:webHidden/>
              </w:rPr>
            </w:r>
            <w:r w:rsidRPr="00841087">
              <w:rPr>
                <w:noProof/>
                <w:webHidden/>
              </w:rPr>
              <w:fldChar w:fldCharType="separate"/>
            </w:r>
            <w:r w:rsidRPr="00841087">
              <w:rPr>
                <w:noProof/>
                <w:webHidden/>
              </w:rPr>
              <w:t>4</w:t>
            </w:r>
            <w:r w:rsidRPr="00841087">
              <w:rPr>
                <w:noProof/>
                <w:webHidden/>
              </w:rPr>
              <w:fldChar w:fldCharType="end"/>
            </w:r>
          </w:hyperlink>
        </w:p>
        <w:p w14:paraId="77DACE6B" w14:textId="7DEC6C6F" w:rsidR="00A0184F" w:rsidRPr="00841087" w:rsidRDefault="00A0184F">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39411552" w:history="1">
            <w:r w:rsidRPr="00841087">
              <w:rPr>
                <w:rStyle w:val="Hyperkobling"/>
                <w:noProof/>
              </w:rPr>
              <w:t>5</w:t>
            </w:r>
            <w:r w:rsidRPr="00841087">
              <w:rPr>
                <w:rFonts w:asciiTheme="minorHAnsi" w:eastAsiaTheme="minorEastAsia" w:hAnsiTheme="minorHAnsi"/>
                <w:noProof/>
                <w:kern w:val="2"/>
                <w:sz w:val="24"/>
                <w:szCs w:val="24"/>
                <w:lang w:eastAsia="nb-NO"/>
                <w14:ligatures w14:val="standardContextual"/>
                <w14:numSpacing w14:val="default"/>
              </w:rPr>
              <w:tab/>
            </w:r>
            <w:r w:rsidRPr="00841087">
              <w:rPr>
                <w:rStyle w:val="Hyperkobling"/>
                <w:noProof/>
              </w:rPr>
              <w:t>Kva som skjer vidare</w:t>
            </w:r>
            <w:r w:rsidRPr="00841087">
              <w:rPr>
                <w:noProof/>
                <w:webHidden/>
              </w:rPr>
              <w:tab/>
            </w:r>
            <w:r w:rsidRPr="00841087">
              <w:rPr>
                <w:noProof/>
                <w:webHidden/>
              </w:rPr>
              <w:fldChar w:fldCharType="begin"/>
            </w:r>
            <w:r w:rsidRPr="00841087">
              <w:rPr>
                <w:noProof/>
                <w:webHidden/>
              </w:rPr>
              <w:instrText xml:space="preserve"> PAGEREF _Toc239411552 \h </w:instrText>
            </w:r>
            <w:r w:rsidRPr="00841087">
              <w:rPr>
                <w:noProof/>
                <w:webHidden/>
              </w:rPr>
            </w:r>
            <w:r w:rsidRPr="00841087">
              <w:rPr>
                <w:noProof/>
                <w:webHidden/>
              </w:rPr>
              <w:fldChar w:fldCharType="separate"/>
            </w:r>
            <w:r w:rsidRPr="00841087">
              <w:rPr>
                <w:noProof/>
                <w:webHidden/>
              </w:rPr>
              <w:t>5</w:t>
            </w:r>
            <w:r w:rsidRPr="00841087">
              <w:rPr>
                <w:noProof/>
                <w:webHidden/>
              </w:rPr>
              <w:fldChar w:fldCharType="end"/>
            </w:r>
          </w:hyperlink>
        </w:p>
        <w:p w14:paraId="202DE692" w14:textId="56E96E69" w:rsidR="00A0184F" w:rsidRPr="00841087" w:rsidRDefault="00A0184F">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39411553" w:history="1">
            <w:r w:rsidRPr="00841087">
              <w:rPr>
                <w:rStyle w:val="Hyperkobling"/>
                <w:noProof/>
              </w:rPr>
              <w:t>6</w:t>
            </w:r>
            <w:r w:rsidRPr="00841087">
              <w:rPr>
                <w:rFonts w:asciiTheme="minorHAnsi" w:eastAsiaTheme="minorEastAsia" w:hAnsiTheme="minorHAnsi"/>
                <w:noProof/>
                <w:kern w:val="2"/>
                <w:sz w:val="24"/>
                <w:szCs w:val="24"/>
                <w:lang w:eastAsia="nb-NO"/>
                <w14:ligatures w14:val="standardContextual"/>
                <w14:numSpacing w14:val="default"/>
              </w:rPr>
              <w:tab/>
            </w:r>
            <w:r w:rsidRPr="00841087">
              <w:rPr>
                <w:rStyle w:val="Hyperkobling"/>
                <w:noProof/>
              </w:rPr>
              <w:t>Generell informasjon</w:t>
            </w:r>
            <w:r w:rsidRPr="00841087">
              <w:rPr>
                <w:noProof/>
                <w:webHidden/>
              </w:rPr>
              <w:tab/>
            </w:r>
            <w:r w:rsidRPr="00841087">
              <w:rPr>
                <w:noProof/>
                <w:webHidden/>
              </w:rPr>
              <w:fldChar w:fldCharType="begin"/>
            </w:r>
            <w:r w:rsidRPr="00841087">
              <w:rPr>
                <w:noProof/>
                <w:webHidden/>
              </w:rPr>
              <w:instrText xml:space="preserve"> PAGEREF _Toc239411553 \h </w:instrText>
            </w:r>
            <w:r w:rsidRPr="00841087">
              <w:rPr>
                <w:noProof/>
                <w:webHidden/>
              </w:rPr>
            </w:r>
            <w:r w:rsidRPr="00841087">
              <w:rPr>
                <w:noProof/>
                <w:webHidden/>
              </w:rPr>
              <w:fldChar w:fldCharType="separate"/>
            </w:r>
            <w:r w:rsidRPr="00841087">
              <w:rPr>
                <w:noProof/>
                <w:webHidden/>
              </w:rPr>
              <w:t>6</w:t>
            </w:r>
            <w:r w:rsidRPr="00841087">
              <w:rPr>
                <w:noProof/>
                <w:webHidden/>
              </w:rPr>
              <w:fldChar w:fldCharType="end"/>
            </w:r>
          </w:hyperlink>
        </w:p>
        <w:p w14:paraId="1DCEA0FE" w14:textId="1BF320B8" w:rsidR="00F55D8B" w:rsidRPr="00841087" w:rsidRDefault="00F55D8B" w:rsidP="00515F53">
          <w:r w:rsidRPr="00841087">
            <w:fldChar w:fldCharType="end"/>
          </w:r>
        </w:p>
      </w:sdtContent>
    </w:sdt>
    <w:p w14:paraId="1B02E9BF" w14:textId="77777777" w:rsidR="00F55D8B" w:rsidRPr="00841087" w:rsidRDefault="00F55D8B" w:rsidP="00515F53">
      <w:pPr>
        <w:rPr>
          <w:rFonts w:eastAsia="Yu Gothic Light" w:cs="Times New Roman"/>
          <w:sz w:val="36"/>
          <w:szCs w:val="36"/>
        </w:rPr>
      </w:pPr>
      <w:r w:rsidRPr="00841087">
        <w:br w:type="page"/>
      </w:r>
    </w:p>
    <w:p w14:paraId="59CE0413" w14:textId="77777777" w:rsidR="00A06FF7" w:rsidRPr="00841087" w:rsidRDefault="00A06FF7" w:rsidP="00515F53">
      <w:pPr>
        <w:pStyle w:val="Overskrift1"/>
      </w:pPr>
      <w:bookmarkStart w:id="11" w:name="_Toc208234541"/>
      <w:bookmarkStart w:id="12" w:name="_Toc239411539"/>
      <w:bookmarkStart w:id="13" w:name="_Hlk207805196"/>
      <w:r w:rsidRPr="00841087">
        <w:lastRenderedPageBreak/>
        <w:t>Om tilsynet</w:t>
      </w:r>
      <w:bookmarkEnd w:id="11"/>
      <w:bookmarkEnd w:id="12"/>
    </w:p>
    <w:p w14:paraId="4F7F35E0" w14:textId="4CBF40F7" w:rsidR="00A06FF7" w:rsidRPr="00841087" w:rsidRDefault="00A06FF7" w:rsidP="00515F53">
      <w:r w:rsidRPr="00F24D39">
        <w:t>Vi fører tilsyn med</w:t>
      </w:r>
      <w:r w:rsidR="00F24D39" w:rsidRPr="00F24D39">
        <w:t xml:space="preserve"> </w:t>
      </w:r>
      <w:r w:rsidR="00F24D39" w:rsidRPr="00F24D39">
        <w:rPr>
          <w:highlight w:val="yellow"/>
        </w:rPr>
        <w:t xml:space="preserve">[kommunen som skoleeigar / kommunen som barnehagemyndigheit / namn  </w:t>
      </w:r>
      <w:r w:rsidR="00D70C8C">
        <w:rPr>
          <w:highlight w:val="yellow"/>
        </w:rPr>
        <w:t>på</w:t>
      </w:r>
      <w:r w:rsidR="00F24D39" w:rsidRPr="00F24D39">
        <w:rPr>
          <w:highlight w:val="yellow"/>
        </w:rPr>
        <w:t xml:space="preserve"> barnehageeigar]</w:t>
      </w:r>
      <w:r w:rsidR="00F24D39">
        <w:t>.</w:t>
      </w:r>
      <w:r w:rsidR="005E395D" w:rsidRPr="00F24D39">
        <w:t xml:space="preserve"> </w:t>
      </w:r>
      <w:r w:rsidRPr="00841087">
        <w:t>Dette er e</w:t>
      </w:r>
      <w:r w:rsidR="00B92197" w:rsidRPr="00841087">
        <w:t>i</w:t>
      </w:r>
      <w:r w:rsidRPr="00841087">
        <w:t>t f</w:t>
      </w:r>
      <w:r w:rsidR="00B92197" w:rsidRPr="00841087">
        <w:t>øre</w:t>
      </w:r>
      <w:r w:rsidRPr="00841087">
        <w:t>h</w:t>
      </w:r>
      <w:r w:rsidR="00B92197" w:rsidRPr="00841087">
        <w:t>a</w:t>
      </w:r>
      <w:r w:rsidRPr="00841087">
        <w:t>ndsvarsel etter forvaltningslov</w:t>
      </w:r>
      <w:r w:rsidR="00B92197" w:rsidRPr="00841087">
        <w:t>a</w:t>
      </w:r>
      <w:r w:rsidRPr="00841087">
        <w:t xml:space="preserve"> § 16. </w:t>
      </w:r>
    </w:p>
    <w:p w14:paraId="5E42BE92" w14:textId="77777777" w:rsidR="00A06FF7" w:rsidRPr="00841087" w:rsidRDefault="00A06FF7" w:rsidP="00515F53"/>
    <w:p w14:paraId="4195CBF8" w14:textId="77777777" w:rsidR="00A06FF7" w:rsidRPr="00841087" w:rsidRDefault="00A06FF7" w:rsidP="00515F53">
      <w:pPr>
        <w:pStyle w:val="Overskrift2"/>
      </w:pPr>
      <w:bookmarkStart w:id="14" w:name="_Toc239411540"/>
      <w:r w:rsidRPr="00841087">
        <w:t xml:space="preserve">Tema for </w:t>
      </w:r>
      <w:commentRangeStart w:id="15"/>
      <w:r w:rsidRPr="00841087">
        <w:t>tilsynet</w:t>
      </w:r>
      <w:bookmarkEnd w:id="14"/>
      <w:commentRangeEnd w:id="15"/>
      <w:r w:rsidR="00841087" w:rsidRPr="00841087">
        <w:rPr>
          <w:rStyle w:val="Merknadsreferanse"/>
          <w:sz w:val="28"/>
          <w:szCs w:val="28"/>
        </w:rPr>
        <w:commentReference w:id="15"/>
      </w:r>
    </w:p>
    <w:p w14:paraId="583F8348" w14:textId="4B411C33" w:rsidR="009A1378" w:rsidRPr="00C91568" w:rsidRDefault="009A1378" w:rsidP="009A1378">
      <w:r w:rsidRPr="00C91568">
        <w:t xml:space="preserve">Tema for tilsynet er </w:t>
      </w:r>
      <w:sdt>
        <w:sdtPr>
          <w:alias w:val="Tema"/>
          <w:tag w:val="Tema"/>
          <w:id w:val="877969722"/>
          <w:placeholder>
            <w:docPart w:val="34B7262A473744FBA4A6E5D87AB4F8A1"/>
          </w:placeholder>
          <w:dataBinding w:prefixMappings="xmlns:ns0='http://schemas.microsoft.com/office/2006/coverPageProps' " w:xpath="/ns0:CoverPageProperties[1]/ns0:Abstract[1]" w:storeItemID="{55AF091B-3C7A-41E3-B477-F2FDAA23CFDA}"/>
          <w15:color w:val="000000"/>
          <w:text/>
        </w:sdtPr>
        <w:sdtEndPr/>
        <w:sdtContent>
          <w:r w:rsidRPr="00C91568">
            <w:t>[tema for tilsynet]</w:t>
          </w:r>
        </w:sdtContent>
      </w:sdt>
      <w:r w:rsidRPr="00C91568">
        <w:t>. I tilsynet har vi undersøkt om skolen oppfyller krava i</w:t>
      </w:r>
      <w:r w:rsidR="00997DC2">
        <w:t xml:space="preserve"> </w:t>
      </w:r>
      <w:r w:rsidR="00997DC2" w:rsidRPr="00997DC2">
        <w:rPr>
          <w:highlight w:val="yellow"/>
        </w:rPr>
        <w:t>[opplæringslova / barnehagelova]</w:t>
      </w:r>
      <w:r w:rsidR="00997DC2" w:rsidRPr="00997DC2">
        <w:t>.</w:t>
      </w:r>
    </w:p>
    <w:p w14:paraId="6EB6FB2B" w14:textId="0ACFB4AD" w:rsidR="00D70C8C" w:rsidRDefault="00D70C8C" w:rsidP="00D70C8C">
      <w:r w:rsidRPr="004D6151">
        <w:t xml:space="preserve">For å kunne vurdere dette har vi undersøkt om de har ein internkontroll som er systematisk og tilpassa arbeidet med </w:t>
      </w:r>
      <w:r w:rsidRPr="004D6151">
        <w:rPr>
          <w:highlight w:val="yellow"/>
        </w:rPr>
        <w:t>[tema]</w:t>
      </w:r>
      <w:r w:rsidRPr="004D6151">
        <w:t xml:space="preserve">. Vi har sett nærmare på korleis ansvar og oppgåver er fordelte </w:t>
      </w:r>
      <w:r w:rsidR="00362238" w:rsidRPr="00E42131">
        <w:rPr>
          <w:highlight w:val="yellow"/>
        </w:rPr>
        <w:t xml:space="preserve">[mellom </w:t>
      </w:r>
      <w:r w:rsidR="00362238" w:rsidRPr="003B7F32">
        <w:rPr>
          <w:highlight w:val="yellow"/>
        </w:rPr>
        <w:t>kommunen og skolen] / [hos kommunen som barnehagemyndighe</w:t>
      </w:r>
      <w:r w:rsidR="00362238">
        <w:rPr>
          <w:highlight w:val="yellow"/>
        </w:rPr>
        <w:t>i</w:t>
      </w:r>
      <w:r w:rsidR="00362238" w:rsidRPr="003B7F32">
        <w:rPr>
          <w:highlight w:val="yellow"/>
        </w:rPr>
        <w:t>t] / [mellom barnehageei</w:t>
      </w:r>
      <w:r w:rsidR="00362238">
        <w:rPr>
          <w:highlight w:val="yellow"/>
        </w:rPr>
        <w:t>ga</w:t>
      </w:r>
      <w:r w:rsidR="00362238" w:rsidRPr="003B7F32">
        <w:rPr>
          <w:highlight w:val="yellow"/>
        </w:rPr>
        <w:t>ren og barnehagen]</w:t>
      </w:r>
      <w:r w:rsidRPr="004D6151">
        <w:t xml:space="preserve">, om dei tilsette veit kva oppgåver dei har, og om dei har ei felles forståing av rutinar og regelverk. Vi har òg sett på om manglar i etterlevinga av regelverket blir avdekte, og om </w:t>
      </w:r>
      <w:r w:rsidRPr="004D6151">
        <w:rPr>
          <w:highlight w:val="yellow"/>
        </w:rPr>
        <w:t>[kommunen / barnehageeigaren]</w:t>
      </w:r>
      <w:r w:rsidRPr="004D6151">
        <w:t xml:space="preserve"> og leiinga følgjer opp at oppgåvene blir gjennomførte som planlagt. </w:t>
      </w:r>
    </w:p>
    <w:p w14:paraId="63AC2AF9" w14:textId="77777777" w:rsidR="009A1378" w:rsidRPr="00C91568" w:rsidRDefault="009A1378" w:rsidP="009A1378">
      <w:r w:rsidRPr="00C91568">
        <w:t xml:space="preserve">Tilsynet vårt er avgrensa til temaa ovanfor. Vurderingane og konklusjonane våre inneheld ingen generell kvalitetsvurdering av praksisen </w:t>
      </w:r>
      <w:r>
        <w:t>dykkar</w:t>
      </w:r>
      <w:r w:rsidRPr="00C91568">
        <w:t xml:space="preserve"> utover dei temaa vi har undersøkt.</w:t>
      </w:r>
    </w:p>
    <w:p w14:paraId="48A29A59" w14:textId="77777777" w:rsidR="00B92197" w:rsidRPr="00841087" w:rsidRDefault="00B92197" w:rsidP="00515F53"/>
    <w:p w14:paraId="23B16F76" w14:textId="76E2E9A7" w:rsidR="00A06FF7" w:rsidRPr="00841087" w:rsidRDefault="00A06FF7" w:rsidP="00515F53">
      <w:pPr>
        <w:pStyle w:val="Overskrift2"/>
      </w:pPr>
      <w:bookmarkStart w:id="16" w:name="_Toc239411541"/>
      <w:r w:rsidRPr="00841087">
        <w:t xml:space="preserve">Oppsummering av </w:t>
      </w:r>
      <w:r w:rsidR="00B92197" w:rsidRPr="00841087">
        <w:t>funna våre</w:t>
      </w:r>
      <w:bookmarkEnd w:id="16"/>
    </w:p>
    <w:p w14:paraId="504E677B" w14:textId="28974F07" w:rsidR="00A06FF7" w:rsidRPr="00841087" w:rsidRDefault="00B92197" w:rsidP="00515F53">
      <w:r w:rsidRPr="00841087">
        <w:t xml:space="preserve">I tilsynet har vi funne forhold som vi meiner kan vere brot på regelverket. </w:t>
      </w:r>
      <w:r w:rsidR="00087F7E" w:rsidRPr="004D6151">
        <w:rPr>
          <w:highlight w:val="yellow"/>
        </w:rPr>
        <w:t>[Oppsummer kort kva</w:t>
      </w:r>
      <w:r w:rsidR="00087F7E">
        <w:rPr>
          <w:highlight w:val="yellow"/>
        </w:rPr>
        <w:t xml:space="preserve"> for nokre</w:t>
      </w:r>
      <w:r w:rsidR="00087F7E" w:rsidRPr="004D6151">
        <w:rPr>
          <w:highlight w:val="yellow"/>
        </w:rPr>
        <w:t xml:space="preserve"> moglege brot vi har funne.]</w:t>
      </w:r>
    </w:p>
    <w:p w14:paraId="104C22C8" w14:textId="77777777" w:rsidR="00B92197" w:rsidRPr="00841087" w:rsidRDefault="00B92197" w:rsidP="00515F53"/>
    <w:p w14:paraId="6AE4C401" w14:textId="6F742B90" w:rsidR="00A06FF7" w:rsidRPr="00841087" w:rsidRDefault="00A06FF7" w:rsidP="00515F53">
      <w:pPr>
        <w:pStyle w:val="Overskrift2"/>
      </w:pPr>
      <w:bookmarkStart w:id="17" w:name="_Toc239411542"/>
      <w:r w:rsidRPr="00841087">
        <w:t>Gjennomføring</w:t>
      </w:r>
      <w:r w:rsidR="00B92197" w:rsidRPr="00841087">
        <w:t>a</w:t>
      </w:r>
      <w:r w:rsidRPr="00841087">
        <w:t xml:space="preserve"> av </w:t>
      </w:r>
      <w:commentRangeStart w:id="18"/>
      <w:r w:rsidRPr="00841087">
        <w:t>tilsynet</w:t>
      </w:r>
      <w:bookmarkEnd w:id="17"/>
      <w:commentRangeEnd w:id="18"/>
      <w:r w:rsidR="00841087" w:rsidRPr="00841087">
        <w:rPr>
          <w:rStyle w:val="Merknadsreferanse"/>
          <w:sz w:val="28"/>
          <w:szCs w:val="28"/>
        </w:rPr>
        <w:commentReference w:id="18"/>
      </w:r>
    </w:p>
    <w:p w14:paraId="7D06CB34" w14:textId="0FD1A56C" w:rsidR="00087F7E" w:rsidRPr="00C91568" w:rsidRDefault="00087F7E" w:rsidP="00087F7E">
      <w:bookmarkStart w:id="19" w:name="_Toc206138084"/>
      <w:r w:rsidRPr="00C91568">
        <w:t xml:space="preserve">Vi sende brev om tilsyn </w:t>
      </w:r>
      <w:r w:rsidR="00B04EB5" w:rsidRPr="004516F7">
        <w:rPr>
          <w:highlight w:val="yellow"/>
        </w:rPr>
        <w:t>[dato]</w:t>
      </w:r>
      <w:r w:rsidR="00B04EB5" w:rsidRPr="00E72D5D">
        <w:t xml:space="preserve"> </w:t>
      </w:r>
      <w:r w:rsidRPr="00C91568">
        <w:t xml:space="preserve">og fekk skriftleg dokumentasjon frå </w:t>
      </w:r>
      <w:r w:rsidRPr="004D6151">
        <w:rPr>
          <w:highlight w:val="yellow"/>
        </w:rPr>
        <w:t>[kommunen</w:t>
      </w:r>
      <w:r w:rsidR="00091002">
        <w:rPr>
          <w:highlight w:val="yellow"/>
        </w:rPr>
        <w:t>/</w:t>
      </w:r>
      <w:r w:rsidRPr="004D6151">
        <w:rPr>
          <w:highlight w:val="yellow"/>
        </w:rPr>
        <w:t>barnehageeigare</w:t>
      </w:r>
      <w:r w:rsidR="00091002">
        <w:rPr>
          <w:highlight w:val="yellow"/>
        </w:rPr>
        <w:t>n</w:t>
      </w:r>
      <w:r w:rsidRPr="004D6151">
        <w:rPr>
          <w:highlight w:val="yellow"/>
        </w:rPr>
        <w:t>]</w:t>
      </w:r>
      <w:r w:rsidRPr="004D6151">
        <w:t xml:space="preserve">. Vi besøkte </w:t>
      </w:r>
      <w:r w:rsidRPr="004D6151">
        <w:rPr>
          <w:highlight w:val="yellow"/>
        </w:rPr>
        <w:t>[skolen/barnehagen</w:t>
      </w:r>
      <w:r w:rsidRPr="004D6151">
        <w:t>] i [</w:t>
      </w:r>
      <w:r w:rsidRPr="004D6151">
        <w:rPr>
          <w:highlight w:val="yellow"/>
        </w:rPr>
        <w:t>månad år]</w:t>
      </w:r>
      <w:r w:rsidRPr="004D6151">
        <w:t xml:space="preserve"> og intervjua </w:t>
      </w:r>
      <w:r w:rsidRPr="004D6151">
        <w:rPr>
          <w:highlight w:val="yellow"/>
        </w:rPr>
        <w:t>[tilsettkategoriar]</w:t>
      </w:r>
      <w:r w:rsidRPr="004D6151">
        <w:t xml:space="preserve">. I tillegg har vi gjennomført samtalar med nokre av </w:t>
      </w:r>
      <w:r w:rsidR="00B04C94" w:rsidRPr="004D6151">
        <w:rPr>
          <w:highlight w:val="yellow"/>
        </w:rPr>
        <w:t>[elevane/</w:t>
      </w:r>
      <w:r w:rsidR="00B04C94">
        <w:rPr>
          <w:highlight w:val="yellow"/>
        </w:rPr>
        <w:t>foreldra/</w:t>
      </w:r>
      <w:r w:rsidR="00B04C94" w:rsidRPr="004D6151">
        <w:rPr>
          <w:highlight w:val="yellow"/>
        </w:rPr>
        <w:t>barna]</w:t>
      </w:r>
      <w:r w:rsidR="00B04C94" w:rsidRPr="004D6151">
        <w:t>.</w:t>
      </w:r>
    </w:p>
    <w:p w14:paraId="2DF21992" w14:textId="563FC6D4" w:rsidR="004C00AC" w:rsidRPr="00841087" w:rsidRDefault="0060001D" w:rsidP="00515F53">
      <w:r w:rsidRPr="00841087">
        <w:t>Nedanfor gjer vi greie for regelverket, korleis vi forstår faktum, dei førebelse vurderingane våre og varsel om moglege reaksjonar. Formålet med dette førehandsvarselet er at de kan gi tilbakemelding. På bakgrunn av ei eventuell fråsegn frå dykk vil vi sjå på vurderingane våre på nytt før vi gjer vedtak.</w:t>
      </w:r>
    </w:p>
    <w:p w14:paraId="3235AF8B" w14:textId="77777777" w:rsidR="0060001D" w:rsidRPr="00841087" w:rsidRDefault="0060001D" w:rsidP="00515F53"/>
    <w:p w14:paraId="3BCBB235" w14:textId="37D50C48" w:rsidR="002036DE" w:rsidRPr="00841087" w:rsidRDefault="002036DE" w:rsidP="00515F53">
      <w:pPr>
        <w:pStyle w:val="Overskrift1"/>
      </w:pPr>
      <w:bookmarkStart w:id="20" w:name="_Toc211258321"/>
      <w:bookmarkStart w:id="21" w:name="_Toc239411543"/>
      <w:bookmarkStart w:id="22" w:name="_Toc206138086"/>
      <w:bookmarkEnd w:id="19"/>
      <w:r w:rsidRPr="00841087">
        <w:t>Overordn</w:t>
      </w:r>
      <w:r w:rsidR="0060001D" w:rsidRPr="00841087">
        <w:t>a</w:t>
      </w:r>
      <w:r w:rsidRPr="00841087">
        <w:t xml:space="preserve"> </w:t>
      </w:r>
      <w:commentRangeStart w:id="23"/>
      <w:r w:rsidRPr="00841087">
        <w:t>regelverk</w:t>
      </w:r>
      <w:bookmarkEnd w:id="20"/>
      <w:bookmarkEnd w:id="21"/>
      <w:commentRangeEnd w:id="23"/>
      <w:r w:rsidR="00E84A1A" w:rsidRPr="00841087">
        <w:rPr>
          <w:rStyle w:val="Merknadsreferanse"/>
          <w:sz w:val="36"/>
          <w:szCs w:val="36"/>
        </w:rPr>
        <w:commentReference w:id="23"/>
      </w:r>
    </w:p>
    <w:p w14:paraId="10806FA0" w14:textId="463CE52C" w:rsidR="002036DE" w:rsidRPr="00841087" w:rsidRDefault="00F2438D" w:rsidP="00515F53">
      <w:pPr>
        <w:pStyle w:val="Overskrift2"/>
      </w:pPr>
      <w:bookmarkStart w:id="24" w:name="_Toc211258322"/>
      <w:bookmarkStart w:id="25" w:name="_Toc239411544"/>
      <w:r w:rsidRPr="00841087">
        <w:t>Overordn</w:t>
      </w:r>
      <w:r w:rsidR="0060001D" w:rsidRPr="00841087">
        <w:t>a</w:t>
      </w:r>
      <w:r w:rsidRPr="00841087">
        <w:t xml:space="preserve"> tema</w:t>
      </w:r>
      <w:r w:rsidR="002036DE" w:rsidRPr="00841087">
        <w:t xml:space="preserve"> (Overskrift nivå 2)</w:t>
      </w:r>
      <w:bookmarkEnd w:id="24"/>
      <w:bookmarkEnd w:id="25"/>
    </w:p>
    <w:p w14:paraId="2A4714D5" w14:textId="4BF6B663" w:rsidR="002036DE" w:rsidRPr="00841087" w:rsidRDefault="002036DE" w:rsidP="00515F53">
      <w:r w:rsidRPr="00841087">
        <w:rPr>
          <w:highlight w:val="yellow"/>
        </w:rPr>
        <w:t>Generelle regl</w:t>
      </w:r>
      <w:r w:rsidR="0060001D" w:rsidRPr="00841087">
        <w:rPr>
          <w:highlight w:val="yellow"/>
        </w:rPr>
        <w:t>a</w:t>
      </w:r>
      <w:r w:rsidRPr="00841087">
        <w:rPr>
          <w:highlight w:val="yellow"/>
        </w:rPr>
        <w:t>r for temaet</w:t>
      </w:r>
    </w:p>
    <w:p w14:paraId="03F702B4" w14:textId="77777777" w:rsidR="002036DE" w:rsidRPr="00841087" w:rsidRDefault="002036DE" w:rsidP="00515F53"/>
    <w:p w14:paraId="362F6645" w14:textId="77777777" w:rsidR="002036DE" w:rsidRPr="00841087" w:rsidRDefault="002036DE" w:rsidP="00515F53">
      <w:pPr>
        <w:pStyle w:val="Overskrift2"/>
      </w:pPr>
      <w:bookmarkStart w:id="26" w:name="_Toc211258324"/>
      <w:bookmarkStart w:id="27" w:name="_Toc239411545"/>
      <w:r w:rsidRPr="00841087">
        <w:t>Kravet til internkontroll</w:t>
      </w:r>
      <w:bookmarkEnd w:id="26"/>
      <w:bookmarkEnd w:id="27"/>
    </w:p>
    <w:p w14:paraId="536F975D" w14:textId="77777777" w:rsidR="00087F7E" w:rsidRDefault="00087F7E" w:rsidP="00087F7E">
      <w:r w:rsidRPr="000338E3">
        <w:t xml:space="preserve">For å sikre at krava i </w:t>
      </w:r>
      <w:r w:rsidRPr="000338E3">
        <w:rPr>
          <w:highlight w:val="yellow"/>
        </w:rPr>
        <w:t>[opplæringslova/barnehagelova</w:t>
      </w:r>
      <w:r w:rsidRPr="000338E3">
        <w:t xml:space="preserve">] blir følgde, skal de ha internkontroll. Kravet er eit viktig element i leiinga og styringa til </w:t>
      </w:r>
      <w:r w:rsidRPr="000338E3">
        <w:rPr>
          <w:highlight w:val="yellow"/>
        </w:rPr>
        <w:t>[kommunen/barnehageeigaren]</w:t>
      </w:r>
      <w:r w:rsidRPr="000338E3">
        <w:t xml:space="preserve">, jf. </w:t>
      </w:r>
      <w:r w:rsidRPr="000338E3">
        <w:rPr>
          <w:highlight w:val="yellow"/>
        </w:rPr>
        <w:t>[kommunelova § 25-1 / barnehagelova § 9]</w:t>
      </w:r>
      <w:r w:rsidRPr="000338E3">
        <w:t xml:space="preserve">. Oppgåver knytte til internkontrollen kan vere </w:t>
      </w:r>
      <w:r w:rsidRPr="000338E3">
        <w:lastRenderedPageBreak/>
        <w:t xml:space="preserve">delegerte til den enkelte </w:t>
      </w:r>
      <w:r w:rsidRPr="000338E3">
        <w:rPr>
          <w:highlight w:val="yellow"/>
        </w:rPr>
        <w:t>[skolen/barnehagen]</w:t>
      </w:r>
      <w:r w:rsidRPr="000338E3">
        <w:t xml:space="preserve">, men </w:t>
      </w:r>
      <w:r w:rsidRPr="000338E3">
        <w:rPr>
          <w:highlight w:val="yellow"/>
        </w:rPr>
        <w:t>[kommunedirektøren/barnehageeigaren]</w:t>
      </w:r>
      <w:r w:rsidRPr="000338E3">
        <w:t xml:space="preserve"> er ansvarleg for at regelverket blir følgt.</w:t>
      </w:r>
    </w:p>
    <w:p w14:paraId="5373255B" w14:textId="6E979C30" w:rsidR="002036DE" w:rsidRPr="00841087" w:rsidRDefault="0060001D" w:rsidP="00515F53">
      <w:r w:rsidRPr="00841087">
        <w:t xml:space="preserve">Leiinga må leggje til rette for at dei tilsette blir sette i stand til å </w:t>
      </w:r>
      <w:r w:rsidRPr="00841087">
        <w:rPr>
          <w:highlight w:val="yellow"/>
        </w:rPr>
        <w:t>[tilpass til tema for tilsynet]</w:t>
      </w:r>
      <w:r w:rsidRPr="00841087">
        <w:t>. Det inneber at leiinga må ha gjort det klart kva</w:t>
      </w:r>
      <w:r w:rsidR="00D70C8C">
        <w:t xml:space="preserve"> for nokre oppgåver og</w:t>
      </w:r>
      <w:r w:rsidRPr="00841087">
        <w:t xml:space="preserve"> ansvar dei tilsette har for </w:t>
      </w:r>
      <w:r w:rsidRPr="00841087">
        <w:rPr>
          <w:highlight w:val="yellow"/>
        </w:rPr>
        <w:t>[temaet]</w:t>
      </w:r>
      <w:r w:rsidRPr="00841087">
        <w:t xml:space="preserve">. Leiinga skal sørgje for at dei tilsette har ei felles forståing av rutinar og regelverk, og at dei kjenner vilkåra for </w:t>
      </w:r>
      <w:r w:rsidRPr="00841087">
        <w:rPr>
          <w:highlight w:val="yellow"/>
        </w:rPr>
        <w:t>[temaet]</w:t>
      </w:r>
      <w:r w:rsidRPr="00841087">
        <w:t xml:space="preserve">. Leiinga må jamleg følgje med på at regelverket blir følgt, og sørgje for at brot både blir rapporterte og følgde opp. Dersom regelverket knytt til </w:t>
      </w:r>
      <w:r w:rsidRPr="00841087">
        <w:rPr>
          <w:highlight w:val="yellow"/>
        </w:rPr>
        <w:t>[temaet]</w:t>
      </w:r>
      <w:r w:rsidRPr="00841087">
        <w:t xml:space="preserve"> ikkje blir oppfylt, må leiinga gjere dei nødvendige justeringane for å endre praksis.</w:t>
      </w:r>
      <w:r w:rsidR="002036DE" w:rsidRPr="00841087">
        <w:t xml:space="preserve"> </w:t>
      </w:r>
    </w:p>
    <w:p w14:paraId="040F2C51" w14:textId="77777777" w:rsidR="002036DE" w:rsidRPr="00841087" w:rsidRDefault="002036DE" w:rsidP="00515F53"/>
    <w:p w14:paraId="5523E0FD" w14:textId="6382F8B9" w:rsidR="002036DE" w:rsidRPr="00841087" w:rsidRDefault="0060001D" w:rsidP="00515F53">
      <w:pPr>
        <w:pStyle w:val="Overskrift2"/>
      </w:pPr>
      <w:bookmarkStart w:id="28" w:name="_Toc210724395"/>
      <w:bookmarkStart w:id="29" w:name="_Toc211258325"/>
      <w:bookmarkStart w:id="30" w:name="_Toc239411546"/>
      <w:r w:rsidRPr="00841087">
        <w:t xml:space="preserve">Omsynet til det beste for </w:t>
      </w:r>
      <w:r w:rsidR="00087F7E" w:rsidRPr="00087F7E">
        <w:rPr>
          <w:highlight w:val="yellow"/>
        </w:rPr>
        <w:t>[</w:t>
      </w:r>
      <w:r w:rsidRPr="00087F7E">
        <w:rPr>
          <w:highlight w:val="yellow"/>
        </w:rPr>
        <w:t>eleven</w:t>
      </w:r>
      <w:r w:rsidR="00087F7E" w:rsidRPr="00087F7E">
        <w:rPr>
          <w:highlight w:val="yellow"/>
        </w:rPr>
        <w:t>/barnet]</w:t>
      </w:r>
      <w:r w:rsidR="002036DE" w:rsidRPr="00841087">
        <w:t xml:space="preserve"> og retten til å bli hø</w:t>
      </w:r>
      <w:r w:rsidRPr="00841087">
        <w:t>y</w:t>
      </w:r>
      <w:r w:rsidR="002036DE" w:rsidRPr="00841087">
        <w:t>r</w:t>
      </w:r>
      <w:bookmarkEnd w:id="28"/>
      <w:bookmarkEnd w:id="29"/>
      <w:r w:rsidR="00D50D0A" w:rsidRPr="00841087">
        <w:t>d</w:t>
      </w:r>
      <w:bookmarkEnd w:id="30"/>
    </w:p>
    <w:p w14:paraId="6D82013F" w14:textId="50D3B9E3" w:rsidR="00D50D0A" w:rsidRDefault="006C1BE3" w:rsidP="00515F53">
      <w:r>
        <w:t>I</w:t>
      </w:r>
      <w:r w:rsidRPr="000338E3">
        <w:t xml:space="preserve"> handlingar og avgjerder som gjeld </w:t>
      </w:r>
      <w:r w:rsidRPr="000338E3">
        <w:rPr>
          <w:highlight w:val="yellow"/>
        </w:rPr>
        <w:t>[elevar/barn]</w:t>
      </w:r>
      <w:r w:rsidRPr="000338E3">
        <w:t xml:space="preserve">, skal kva som er best for </w:t>
      </w:r>
      <w:r w:rsidRPr="000338E3">
        <w:rPr>
          <w:highlight w:val="yellow"/>
        </w:rPr>
        <w:t>[eleven/barnet]</w:t>
      </w:r>
      <w:r w:rsidRPr="000338E3">
        <w:t xml:space="preserve">, vere eit grunnleggjande omsyn. </w:t>
      </w:r>
      <w:r w:rsidRPr="000338E3">
        <w:rPr>
          <w:highlight w:val="yellow"/>
        </w:rPr>
        <w:t>[Elevane/barna</w:t>
      </w:r>
      <w:r w:rsidRPr="000338E3">
        <w:t xml:space="preserve">] skal bli høyrde og har rett til å seie meiningane sine fritt, og meiningane deira skal bli vektlagde etter alder og modning, jf. </w:t>
      </w:r>
      <w:r w:rsidRPr="000338E3">
        <w:rPr>
          <w:highlight w:val="yellow"/>
        </w:rPr>
        <w:t>[opplæringslova § 10-1 og § 10-2 / barnehagelova § 3]</w:t>
      </w:r>
      <w:r w:rsidRPr="000338E3">
        <w:t xml:space="preserve">. Når vi vurderer om de følgjer regelverket, og når vi vel reaksjon ved brot på regelverket, legg vi vekt på </w:t>
      </w:r>
      <w:commentRangeStart w:id="31"/>
      <w:r w:rsidRPr="000338E3">
        <w:t xml:space="preserve">kva </w:t>
      </w:r>
      <w:r w:rsidRPr="000338E3">
        <w:rPr>
          <w:highlight w:val="yellow"/>
        </w:rPr>
        <w:t>[elevane/barna]</w:t>
      </w:r>
      <w:r w:rsidRPr="000338E3">
        <w:t xml:space="preserve"> har sagt til oss</w:t>
      </w:r>
      <w:commentRangeEnd w:id="31"/>
      <w:r w:rsidR="00E84A1A" w:rsidRPr="000338E3">
        <w:rPr>
          <w:rStyle w:val="Merknadsreferanse"/>
          <w:sz w:val="22"/>
          <w:szCs w:val="22"/>
        </w:rPr>
        <w:commentReference w:id="31"/>
      </w:r>
      <w:r w:rsidRPr="000338E3">
        <w:t xml:space="preserve">, og kva som er til det beste for </w:t>
      </w:r>
      <w:r w:rsidRPr="000338E3">
        <w:rPr>
          <w:highlight w:val="yellow"/>
        </w:rPr>
        <w:t>[elevane/barna]</w:t>
      </w:r>
      <w:r w:rsidRPr="000338E3">
        <w:t xml:space="preserve">. </w:t>
      </w:r>
      <w:r w:rsidRPr="00C91568">
        <w:t>Vi legg til grunn at det å oppfylle krava i regelverket også er med på å tryggje det beste for</w:t>
      </w:r>
      <w:r w:rsidRPr="000338E3">
        <w:t xml:space="preserve"> </w:t>
      </w:r>
      <w:r w:rsidRPr="00D55EFE">
        <w:rPr>
          <w:highlight w:val="yellow"/>
        </w:rPr>
        <w:t>[elevane/barna]</w:t>
      </w:r>
      <w:r w:rsidRPr="000338E3">
        <w:t>.</w:t>
      </w:r>
    </w:p>
    <w:p w14:paraId="241049C8" w14:textId="77777777" w:rsidR="00CA08AA" w:rsidRPr="00841087" w:rsidRDefault="00CA08AA" w:rsidP="00515F53"/>
    <w:p w14:paraId="1114B83C" w14:textId="3D6CA0A9" w:rsidR="00056091" w:rsidRPr="00841087" w:rsidRDefault="00D50D0A" w:rsidP="00515F53">
      <w:pPr>
        <w:pStyle w:val="Overskrift1"/>
      </w:pPr>
      <w:bookmarkStart w:id="32" w:name="_Toc239411547"/>
      <w:r w:rsidRPr="00841087">
        <w:t>Dei førebelse observasjonane og vurderingane</w:t>
      </w:r>
      <w:r w:rsidR="00056091" w:rsidRPr="00841087">
        <w:t xml:space="preserve"> </w:t>
      </w:r>
      <w:commentRangeStart w:id="33"/>
      <w:r w:rsidR="00056091" w:rsidRPr="00841087">
        <w:t>v</w:t>
      </w:r>
      <w:commentRangeEnd w:id="33"/>
      <w:r w:rsidR="00E84A1A" w:rsidRPr="00841087">
        <w:rPr>
          <w:rStyle w:val="Merknadsreferanse"/>
          <w:sz w:val="36"/>
          <w:szCs w:val="36"/>
        </w:rPr>
        <w:commentReference w:id="33"/>
      </w:r>
      <w:r w:rsidRPr="00841087">
        <w:t>åre</w:t>
      </w:r>
      <w:bookmarkEnd w:id="32"/>
    </w:p>
    <w:p w14:paraId="18ACCD03" w14:textId="1EA98FAB" w:rsidR="00D50D0A" w:rsidRPr="00841087" w:rsidRDefault="00D50D0A" w:rsidP="00D50D0A">
      <w:r w:rsidRPr="00841087">
        <w:t>Dei førebelse vurderingane våre byggjer på</w:t>
      </w:r>
      <w:r w:rsidR="00B23C7E">
        <w:t xml:space="preserve"> </w:t>
      </w:r>
      <w:r w:rsidR="00B23C7E" w:rsidRPr="00C91568">
        <w:rPr>
          <w:highlight w:val="yellow"/>
        </w:rPr>
        <w:t>[</w:t>
      </w:r>
      <w:r w:rsidR="000B37C3">
        <w:rPr>
          <w:highlight w:val="yellow"/>
        </w:rPr>
        <w:t>f</w:t>
      </w:r>
      <w:r w:rsidR="00B23C7E" w:rsidRPr="00C91568">
        <w:rPr>
          <w:highlight w:val="yellow"/>
        </w:rPr>
        <w:t>yll inn</w:t>
      </w:r>
      <w:r w:rsidR="000B37C3">
        <w:rPr>
          <w:highlight w:val="yellow"/>
        </w:rPr>
        <w:t>, til dømes dokumentasjon frå kommunen/barnehageeigaren, svara de har gitt i eigenvurderinga og informasjon vi har fått gjennom intervju og samtalar]</w:t>
      </w:r>
    </w:p>
    <w:p w14:paraId="70873765" w14:textId="3841ADE1" w:rsidR="00D50D0A" w:rsidRPr="00841087" w:rsidRDefault="00D50D0A" w:rsidP="00D50D0A">
      <w:r w:rsidRPr="00841087">
        <w:t xml:space="preserve">Av dokumentasjon har vi </w:t>
      </w:r>
      <w:commentRangeStart w:id="34"/>
      <w:r w:rsidRPr="00841087">
        <w:t>motteke</w:t>
      </w:r>
      <w:commentRangeEnd w:id="34"/>
      <w:r w:rsidR="00E84A1A" w:rsidRPr="00841087">
        <w:rPr>
          <w:rStyle w:val="Merknadsreferanse"/>
          <w:sz w:val="22"/>
          <w:szCs w:val="22"/>
        </w:rPr>
        <w:commentReference w:id="34"/>
      </w:r>
      <w:r w:rsidRPr="00841087">
        <w:t xml:space="preserve"> …</w:t>
      </w:r>
    </w:p>
    <w:p w14:paraId="20EE6DD8" w14:textId="77777777" w:rsidR="00AC0B7C" w:rsidRPr="00841087" w:rsidRDefault="00AC0B7C" w:rsidP="00515F53"/>
    <w:p w14:paraId="75F8C0E5" w14:textId="77777777" w:rsidR="002036DE" w:rsidRPr="00841087" w:rsidRDefault="002036DE" w:rsidP="00515F53">
      <w:pPr>
        <w:pStyle w:val="Overskrift2"/>
      </w:pPr>
      <w:bookmarkStart w:id="35" w:name="_Toc211258328"/>
      <w:bookmarkStart w:id="36" w:name="_Toc239411548"/>
      <w:bookmarkStart w:id="37" w:name="_Hlk211258500"/>
      <w:bookmarkStart w:id="38" w:name="_Hlk210893496"/>
      <w:r w:rsidRPr="00841087">
        <w:t>Tema 1 (Overskrift nivå 2)</w:t>
      </w:r>
      <w:bookmarkEnd w:id="35"/>
      <w:bookmarkEnd w:id="36"/>
    </w:p>
    <w:p w14:paraId="630D11B1" w14:textId="78E3DB04" w:rsidR="002036DE" w:rsidRPr="00841087" w:rsidRDefault="00D50D0A" w:rsidP="00515F53">
      <w:pPr>
        <w:pStyle w:val="Overskrift3"/>
      </w:pPr>
      <w:r w:rsidRPr="00841087">
        <w:t>Rettsleg</w:t>
      </w:r>
      <w:r w:rsidR="002036DE" w:rsidRPr="00841087">
        <w:t xml:space="preserve"> utgangspunkt (Overskrift nivå 3)</w:t>
      </w:r>
    </w:p>
    <w:bookmarkEnd w:id="37"/>
    <w:p w14:paraId="2605C738" w14:textId="09631FA9" w:rsidR="00D50D0A" w:rsidRPr="00841087" w:rsidRDefault="00D50D0A" w:rsidP="00515F53">
      <w:r w:rsidRPr="00841087">
        <w:rPr>
          <w:highlight w:val="yellow"/>
        </w:rPr>
        <w:t>[Rettsleg grunnlag knytt til konkrete kontrollspørsmål skal inn her. Dersom det er teke inn ovanfor, kan denne delen slettast.]</w:t>
      </w:r>
    </w:p>
    <w:p w14:paraId="076079B4" w14:textId="77777777" w:rsidR="00D50D0A" w:rsidRPr="00841087" w:rsidRDefault="00D50D0A" w:rsidP="00515F53"/>
    <w:p w14:paraId="08BC2547" w14:textId="77777777" w:rsidR="002036DE" w:rsidRPr="00841087" w:rsidRDefault="002036DE" w:rsidP="00515F53">
      <w:pPr>
        <w:pStyle w:val="Overskrift3"/>
      </w:pPr>
      <w:bookmarkStart w:id="39" w:name="_Hlk211258513"/>
      <w:r w:rsidRPr="00841087">
        <w:t>Kontrollspørsmål 1 (Overskrift nivå 3)</w:t>
      </w:r>
      <w:bookmarkEnd w:id="39"/>
    </w:p>
    <w:p w14:paraId="34EED2E9" w14:textId="6DE324DE" w:rsidR="002036DE" w:rsidRPr="00841087" w:rsidRDefault="00D50D0A" w:rsidP="00515F53">
      <w:pPr>
        <w:pStyle w:val="Overskrift4"/>
      </w:pPr>
      <w:r w:rsidRPr="00841087">
        <w:t>Observasjonane våre</w:t>
      </w:r>
      <w:r w:rsidR="002036DE" w:rsidRPr="00841087">
        <w:t xml:space="preserve"> (Overskrift nivå 4)</w:t>
      </w:r>
    </w:p>
    <w:p w14:paraId="491DFE60" w14:textId="77777777" w:rsidR="002036DE" w:rsidRPr="00841087" w:rsidRDefault="002036DE" w:rsidP="00515F53">
      <w:r w:rsidRPr="00841087">
        <w:t>Vurdering</w:t>
      </w:r>
    </w:p>
    <w:p w14:paraId="1EB47887" w14:textId="0382A96B" w:rsidR="002036DE" w:rsidRPr="00841087" w:rsidRDefault="00D50D0A" w:rsidP="00515F53">
      <w:pPr>
        <w:pStyle w:val="Overskrift4"/>
      </w:pPr>
      <w:r w:rsidRPr="00841087">
        <w:t>Den førebelse vurderinga vår</w:t>
      </w:r>
      <w:r w:rsidR="002036DE" w:rsidRPr="00841087">
        <w:t xml:space="preserve"> (Overskrift nivå 4)</w:t>
      </w:r>
    </w:p>
    <w:p w14:paraId="0C8089BE" w14:textId="7B5186EB" w:rsidR="002036DE" w:rsidRPr="00841087" w:rsidRDefault="00D50D0A" w:rsidP="00515F53">
      <w:r w:rsidRPr="00841087">
        <w:t>Mogleg brot</w:t>
      </w:r>
      <w:r w:rsidR="002036DE" w:rsidRPr="00841087">
        <w:t xml:space="preserve"> på kontrollspørsmålet?</w:t>
      </w:r>
    </w:p>
    <w:p w14:paraId="3A31086E" w14:textId="77777777" w:rsidR="002036DE" w:rsidRPr="00841087" w:rsidRDefault="002036DE" w:rsidP="00515F53"/>
    <w:p w14:paraId="4CC36E0C" w14:textId="458285B5" w:rsidR="00D50D0A" w:rsidRPr="00841087" w:rsidRDefault="00D50D0A" w:rsidP="00D50D0A">
      <w:pPr>
        <w:pStyle w:val="Overskrift3"/>
      </w:pPr>
      <w:r w:rsidRPr="00841087">
        <w:t>Kontrollspørsmål 2 (Overskrift nivå 3)</w:t>
      </w:r>
    </w:p>
    <w:p w14:paraId="0061A92A" w14:textId="77777777" w:rsidR="00D50D0A" w:rsidRPr="00841087" w:rsidRDefault="00D50D0A" w:rsidP="00D50D0A">
      <w:pPr>
        <w:pStyle w:val="Overskrift4"/>
      </w:pPr>
      <w:r w:rsidRPr="00841087">
        <w:t>Observasjonane våre (Overskrift nivå 4)</w:t>
      </w:r>
    </w:p>
    <w:p w14:paraId="3DA36BD4" w14:textId="77777777" w:rsidR="00D50D0A" w:rsidRPr="00841087" w:rsidRDefault="00D50D0A" w:rsidP="00D50D0A">
      <w:r w:rsidRPr="00841087">
        <w:t>Vurdering</w:t>
      </w:r>
    </w:p>
    <w:p w14:paraId="416C6701" w14:textId="77777777" w:rsidR="00D50D0A" w:rsidRPr="00841087" w:rsidRDefault="00D50D0A" w:rsidP="00D50D0A">
      <w:pPr>
        <w:pStyle w:val="Overskrift4"/>
      </w:pPr>
      <w:r w:rsidRPr="00841087">
        <w:lastRenderedPageBreak/>
        <w:t>Den førebelse vurderinga vår (Overskrift nivå 4)</w:t>
      </w:r>
    </w:p>
    <w:p w14:paraId="76B8620F" w14:textId="77777777" w:rsidR="00D50D0A" w:rsidRPr="00841087" w:rsidRDefault="00D50D0A" w:rsidP="00D50D0A">
      <w:r w:rsidRPr="00841087">
        <w:t>Mogleg brot på kontrollspørsmålet?</w:t>
      </w:r>
    </w:p>
    <w:p w14:paraId="35204D03" w14:textId="77777777" w:rsidR="002036DE" w:rsidRPr="00841087" w:rsidRDefault="002036DE" w:rsidP="00515F53"/>
    <w:p w14:paraId="3C0D139B" w14:textId="029AA7A0" w:rsidR="00D50D0A" w:rsidRPr="00841087" w:rsidRDefault="00D50D0A" w:rsidP="00D50D0A">
      <w:pPr>
        <w:pStyle w:val="Overskrift2"/>
      </w:pPr>
      <w:bookmarkStart w:id="40" w:name="_Toc239411549"/>
      <w:r w:rsidRPr="00841087">
        <w:t>Tema 2 (Overskrift nivå 2)</w:t>
      </w:r>
      <w:bookmarkEnd w:id="40"/>
    </w:p>
    <w:p w14:paraId="5CB5F54D" w14:textId="77777777" w:rsidR="00D50D0A" w:rsidRPr="00841087" w:rsidRDefault="00D50D0A" w:rsidP="00D50D0A">
      <w:pPr>
        <w:pStyle w:val="Overskrift3"/>
      </w:pPr>
      <w:r w:rsidRPr="00841087">
        <w:t>Rettsleg utgangspunkt (Overskrift nivå 3)</w:t>
      </w:r>
    </w:p>
    <w:p w14:paraId="4B907C90" w14:textId="77777777" w:rsidR="00D50D0A" w:rsidRPr="00841087" w:rsidRDefault="00D50D0A" w:rsidP="00D50D0A">
      <w:r w:rsidRPr="00841087">
        <w:rPr>
          <w:highlight w:val="yellow"/>
        </w:rPr>
        <w:t>[Rettsleg grunnlag knytt til konkrete kontrollspørsmål skal inn her. Dersom det er teke inn ovanfor, kan denne delen slettast.]</w:t>
      </w:r>
    </w:p>
    <w:p w14:paraId="0107883E" w14:textId="77777777" w:rsidR="00D50D0A" w:rsidRPr="00841087" w:rsidRDefault="00D50D0A" w:rsidP="00D50D0A"/>
    <w:p w14:paraId="19026387" w14:textId="77777777" w:rsidR="00D50D0A" w:rsidRPr="00841087" w:rsidRDefault="00D50D0A" w:rsidP="00D50D0A">
      <w:pPr>
        <w:pStyle w:val="Overskrift3"/>
      </w:pPr>
      <w:r w:rsidRPr="00841087">
        <w:t>Kontrollspørsmål 1 (Overskrift nivå 3)</w:t>
      </w:r>
    </w:p>
    <w:p w14:paraId="0BB103F2" w14:textId="77777777" w:rsidR="00D50D0A" w:rsidRPr="00841087" w:rsidRDefault="00D50D0A" w:rsidP="00D50D0A">
      <w:pPr>
        <w:pStyle w:val="Overskrift4"/>
      </w:pPr>
      <w:r w:rsidRPr="00841087">
        <w:t>Observasjonane våre (Overskrift nivå 4)</w:t>
      </w:r>
    </w:p>
    <w:p w14:paraId="20F107FC" w14:textId="77777777" w:rsidR="00D50D0A" w:rsidRPr="00841087" w:rsidRDefault="00D50D0A" w:rsidP="00D50D0A">
      <w:r w:rsidRPr="00841087">
        <w:t>Vurdering</w:t>
      </w:r>
    </w:p>
    <w:p w14:paraId="59CC1F0E" w14:textId="77777777" w:rsidR="00D50D0A" w:rsidRPr="00841087" w:rsidRDefault="00D50D0A" w:rsidP="00D50D0A">
      <w:pPr>
        <w:pStyle w:val="Overskrift4"/>
      </w:pPr>
      <w:r w:rsidRPr="00841087">
        <w:t>Den førebelse vurderinga vår (Overskrift nivå 4)</w:t>
      </w:r>
    </w:p>
    <w:p w14:paraId="06D04FBE" w14:textId="77777777" w:rsidR="00D50D0A" w:rsidRPr="00841087" w:rsidRDefault="00D50D0A" w:rsidP="00D50D0A">
      <w:r w:rsidRPr="00841087">
        <w:t>Mogleg brot på kontrollspørsmålet?</w:t>
      </w:r>
    </w:p>
    <w:p w14:paraId="008FDA2F" w14:textId="77777777" w:rsidR="00D50D0A" w:rsidRPr="00841087" w:rsidRDefault="00D50D0A" w:rsidP="00D50D0A"/>
    <w:p w14:paraId="29B1EC5B" w14:textId="77777777" w:rsidR="00D50D0A" w:rsidRPr="00841087" w:rsidRDefault="00D50D0A" w:rsidP="00D50D0A">
      <w:pPr>
        <w:pStyle w:val="Overskrift3"/>
      </w:pPr>
      <w:r w:rsidRPr="00841087">
        <w:t>Kontrollspørsmål 2 (Overskrift nivå 3)</w:t>
      </w:r>
    </w:p>
    <w:p w14:paraId="29C52A24" w14:textId="77777777" w:rsidR="00D50D0A" w:rsidRPr="00841087" w:rsidRDefault="00D50D0A" w:rsidP="00D50D0A">
      <w:pPr>
        <w:pStyle w:val="Overskrift4"/>
      </w:pPr>
      <w:r w:rsidRPr="00841087">
        <w:t>Observasjonane våre (Overskrift nivå 4)</w:t>
      </w:r>
    </w:p>
    <w:p w14:paraId="0BEE6635" w14:textId="77777777" w:rsidR="00D50D0A" w:rsidRPr="00841087" w:rsidRDefault="00D50D0A" w:rsidP="00D50D0A">
      <w:r w:rsidRPr="00841087">
        <w:t>Vurdering</w:t>
      </w:r>
    </w:p>
    <w:p w14:paraId="53D3C726" w14:textId="77777777" w:rsidR="00D50D0A" w:rsidRPr="00841087" w:rsidRDefault="00D50D0A" w:rsidP="00D50D0A">
      <w:pPr>
        <w:pStyle w:val="Overskrift4"/>
      </w:pPr>
      <w:r w:rsidRPr="00841087">
        <w:t>Den førebelse vurderinga vår (Overskrift nivå 4)</w:t>
      </w:r>
    </w:p>
    <w:p w14:paraId="5A6DA984" w14:textId="17FF7B9A" w:rsidR="00D50D0A" w:rsidRPr="00841087" w:rsidRDefault="00D50D0A" w:rsidP="00515F53">
      <w:r w:rsidRPr="00841087">
        <w:t>Mogleg brot på kontrollspørsmålet?</w:t>
      </w:r>
    </w:p>
    <w:p w14:paraId="0AFD2C0E" w14:textId="77777777" w:rsidR="00D50D0A" w:rsidRPr="00841087" w:rsidRDefault="00D50D0A" w:rsidP="00515F53"/>
    <w:p w14:paraId="7712DAD2" w14:textId="77777777" w:rsidR="00173A8B" w:rsidRPr="00841087" w:rsidRDefault="00173A8B" w:rsidP="00515F53">
      <w:pPr>
        <w:pStyle w:val="Overskrift2"/>
      </w:pPr>
      <w:bookmarkStart w:id="41" w:name="_Toc210831851"/>
      <w:bookmarkStart w:id="42" w:name="_Toc239411550"/>
      <w:r w:rsidRPr="00841087">
        <w:t>Oppsummering</w:t>
      </w:r>
      <w:bookmarkEnd w:id="41"/>
      <w:bookmarkEnd w:id="42"/>
    </w:p>
    <w:bookmarkEnd w:id="22"/>
    <w:bookmarkEnd w:id="38"/>
    <w:p w14:paraId="795AAB44" w14:textId="2EE670A5" w:rsidR="00D50D0A" w:rsidRPr="00841087" w:rsidRDefault="00D50D0A" w:rsidP="00D50D0A">
      <w:pPr>
        <w:rPr>
          <w:highlight w:val="yellow"/>
        </w:rPr>
      </w:pPr>
      <w:r w:rsidRPr="00841087">
        <w:rPr>
          <w:highlight w:val="yellow"/>
        </w:rPr>
        <w:t>Vi meiner at observasjonane vi har gjort, kan tyde på at de ikkje har ein tilpassa og systematisk internkontroll på desse områda.</w:t>
      </w:r>
    </w:p>
    <w:p w14:paraId="21B70274" w14:textId="266935AF" w:rsidR="00C57E0F" w:rsidRPr="00841087" w:rsidRDefault="00D50D0A" w:rsidP="00D50D0A">
      <w:r w:rsidRPr="00841087">
        <w:rPr>
          <w:highlight w:val="yellow"/>
        </w:rPr>
        <w:t>[Oppsummer kva spørsmål det kan vere brot på, og ikkje. Pass på å ikkje konkludere – bruk formuleringar som at det kan vere brot ut frå dei opplysningane vi har no.]</w:t>
      </w:r>
    </w:p>
    <w:p w14:paraId="0A6D18F1" w14:textId="77777777" w:rsidR="00D50D0A" w:rsidRPr="00841087" w:rsidRDefault="00D50D0A" w:rsidP="00D50D0A"/>
    <w:p w14:paraId="04E5F29D" w14:textId="37DFD10F" w:rsidR="00FB1DF7" w:rsidRPr="00841087" w:rsidRDefault="00173A8B" w:rsidP="00515F53">
      <w:pPr>
        <w:pStyle w:val="Overskrift1"/>
      </w:pPr>
      <w:bookmarkStart w:id="43" w:name="_Toc206138087"/>
      <w:bookmarkStart w:id="44" w:name="_Toc239411551"/>
      <w:r w:rsidRPr="00841087">
        <w:t>Varsel om at vi vurderer å pålegg</w:t>
      </w:r>
      <w:r w:rsidR="00D50D0A" w:rsidRPr="00841087">
        <w:t>j</w:t>
      </w:r>
      <w:r w:rsidRPr="00841087">
        <w:t>e retting</w:t>
      </w:r>
      <w:bookmarkEnd w:id="43"/>
      <w:r w:rsidRPr="00841087">
        <w:t xml:space="preserve"> av </w:t>
      </w:r>
      <w:commentRangeStart w:id="45"/>
      <w:r w:rsidRPr="00841087">
        <w:t>br</w:t>
      </w:r>
      <w:commentRangeEnd w:id="45"/>
      <w:r w:rsidR="00E84A1A" w:rsidRPr="00841087">
        <w:rPr>
          <w:rStyle w:val="Merknadsreferanse"/>
          <w:sz w:val="36"/>
          <w:szCs w:val="36"/>
        </w:rPr>
        <w:commentReference w:id="45"/>
      </w:r>
      <w:r w:rsidR="00D50D0A" w:rsidRPr="00841087">
        <w:t>ota</w:t>
      </w:r>
      <w:bookmarkEnd w:id="44"/>
      <w:r w:rsidR="00FB1DF7" w:rsidRPr="00841087">
        <w:t xml:space="preserve"> </w:t>
      </w:r>
    </w:p>
    <w:p w14:paraId="700127AF" w14:textId="23B5601F" w:rsidR="00D50D0A" w:rsidRPr="00841087" w:rsidRDefault="00D50D0A" w:rsidP="00D50D0A">
      <w:r w:rsidRPr="00841087">
        <w:t xml:space="preserve">Ut frå dei opplysningane vi har i tilsynet, vurderer vi å påleggje dykk å rette desse forholda, </w:t>
      </w:r>
      <w:r w:rsidR="00A14380" w:rsidRPr="00C91568">
        <w:rPr>
          <w:rFonts w:eastAsia="Segoe UI" w:cs="Segoe UI"/>
        </w:rPr>
        <w:t xml:space="preserve">jf. </w:t>
      </w:r>
      <w:r w:rsidR="00A14380" w:rsidRPr="00D55EFE">
        <w:rPr>
          <w:rFonts w:eastAsia="Segoe UI" w:cs="Segoe UI"/>
          <w:highlight w:val="yellow"/>
        </w:rPr>
        <w:t>[opplæringslova § 29-2 første ledd, jf. kommunelova § 30-4 / barnehagelova § 54, jf. kommunelova § 30-4 / barnehagelova § 55]</w:t>
      </w:r>
      <w:r w:rsidR="00A14380" w:rsidRPr="00D55EFE">
        <w:rPr>
          <w:rFonts w:eastAsia="Segoe UI" w:cs="Segoe UI"/>
        </w:rPr>
        <w:t>:</w:t>
      </w:r>
    </w:p>
    <w:p w14:paraId="0635624D" w14:textId="77777777" w:rsidR="005976DE" w:rsidRPr="00184EC1" w:rsidRDefault="005976DE" w:rsidP="005976DE">
      <w:commentRangeStart w:id="46"/>
      <w:r w:rsidRPr="005976DE">
        <w:rPr>
          <w:highlight w:val="yellow"/>
        </w:rPr>
        <w:t xml:space="preserve">[Sett inn </w:t>
      </w:r>
      <w:r w:rsidRPr="005976DE">
        <w:t xml:space="preserve">pålegg med </w:t>
      </w:r>
      <w:bookmarkStart w:id="47" w:name="_Hlk210910007"/>
      <w:r w:rsidRPr="005976DE">
        <w:t>korreksjonspunkt</w:t>
      </w:r>
      <w:bookmarkEnd w:id="47"/>
      <w:r w:rsidRPr="005976DE">
        <w:rPr>
          <w:highlight w:val="yellow"/>
        </w:rPr>
        <w:t>]</w:t>
      </w:r>
      <w:commentRangeEnd w:id="46"/>
      <w:r w:rsidRPr="00184EC1">
        <w:rPr>
          <w:rStyle w:val="Merknadsreferanse"/>
          <w:sz w:val="22"/>
          <w:szCs w:val="22"/>
        </w:rPr>
        <w:commentReference w:id="46"/>
      </w:r>
    </w:p>
    <w:p w14:paraId="29FD3ECD" w14:textId="77777777" w:rsidR="00D50D0A" w:rsidRPr="00841087" w:rsidRDefault="00D50D0A" w:rsidP="00515F53"/>
    <w:p w14:paraId="78881F74" w14:textId="7F84D964" w:rsidR="00FB1DF7" w:rsidRPr="00841087" w:rsidRDefault="00D50D0A" w:rsidP="00515F53">
      <w:pPr>
        <w:pStyle w:val="Overskrift1"/>
      </w:pPr>
      <w:bookmarkStart w:id="48" w:name="_Toc239411552"/>
      <w:r w:rsidRPr="00841087">
        <w:lastRenderedPageBreak/>
        <w:t>Kva som skjer vidare</w:t>
      </w:r>
      <w:bookmarkEnd w:id="48"/>
    </w:p>
    <w:p w14:paraId="192BA0B3" w14:textId="77777777" w:rsidR="00825947" w:rsidRPr="00841087" w:rsidRDefault="00825947" w:rsidP="00515F53">
      <w:pPr>
        <w:pStyle w:val="Overskrift4"/>
      </w:pPr>
      <w:r w:rsidRPr="00841087">
        <w:t>Tilbakemelding på varsel om vedtak</w:t>
      </w:r>
    </w:p>
    <w:p w14:paraId="235BAB24" w14:textId="335DCC05" w:rsidR="00D50D0A" w:rsidRPr="00B23C7E" w:rsidRDefault="00D50D0A" w:rsidP="00515F53">
      <w:r w:rsidRPr="00841087">
        <w:t xml:space="preserve">De kan sende inn ei fråsegn til dette varselet. </w:t>
      </w:r>
      <w:r w:rsidR="00B23C7E" w:rsidRPr="00B23C7E">
        <w:rPr>
          <w:highlight w:val="yellow"/>
        </w:rPr>
        <w:t>[Fyll inn informasjon om korleis]</w:t>
      </w:r>
    </w:p>
    <w:p w14:paraId="7F29E9CC" w14:textId="77777777" w:rsidR="00D50D0A" w:rsidRPr="00841087" w:rsidRDefault="00D50D0A" w:rsidP="00515F53">
      <w:bookmarkStart w:id="49" w:name="_Hlk208222300"/>
      <w:r w:rsidRPr="00841087">
        <w:t>Når fristen for å uttale seg har gått ut, skriv vi ein rapport. Dersom vi konkluderer med at de har brote regelverket, vil rapporten innehalde eit vedtak om brot og eventuelle reaksjonar.</w:t>
      </w:r>
    </w:p>
    <w:p w14:paraId="768733A3" w14:textId="7BF86FC8" w:rsidR="006C4E66" w:rsidRPr="00841087" w:rsidRDefault="00825947" w:rsidP="00515F53">
      <w:r w:rsidRPr="00841087">
        <w:t xml:space="preserve">Fristen er </w:t>
      </w:r>
      <w:r w:rsidRPr="00841087">
        <w:rPr>
          <w:highlight w:val="yellow"/>
        </w:rPr>
        <w:t xml:space="preserve">[normalt to </w:t>
      </w:r>
      <w:r w:rsidR="00D50D0A" w:rsidRPr="00841087">
        <w:rPr>
          <w:highlight w:val="yellow"/>
        </w:rPr>
        <w:t>ve</w:t>
      </w:r>
      <w:r w:rsidRPr="00841087">
        <w:rPr>
          <w:highlight w:val="yellow"/>
        </w:rPr>
        <w:t>ker]</w:t>
      </w:r>
      <w:r w:rsidRPr="00841087">
        <w:t xml:space="preserve"> </w:t>
      </w:r>
      <w:sdt>
        <w:sdtPr>
          <w:alias w:val="Fristdato"/>
          <w:tag w:val="frist"/>
          <w:id w:val="-386346415"/>
          <w:placeholder>
            <w:docPart w:val="EE79192582284DCEAB5D86BF7AF33F4E"/>
          </w:placeholder>
          <w:date w:fullDate="2027-01-01T00:00:00Z">
            <w:dateFormat w:val="d. MMMM yyyy"/>
            <w:lid w:val="nb-NO"/>
            <w:storeMappedDataAs w:val="dateTime"/>
            <w:calendar w:val="gregorian"/>
          </w:date>
        </w:sdtPr>
        <w:sdtEndPr/>
        <w:sdtContent>
          <w:r w:rsidR="00D50D0A" w:rsidRPr="00841087">
            <w:t>1. januar 2027</w:t>
          </w:r>
        </w:sdtContent>
      </w:sdt>
      <w:r w:rsidRPr="00841087">
        <w:t>.</w:t>
      </w:r>
      <w:bookmarkEnd w:id="49"/>
    </w:p>
    <w:p w14:paraId="3BD4DADE" w14:textId="37341818" w:rsidR="00825947" w:rsidRPr="00841087" w:rsidRDefault="00825947" w:rsidP="00515F53">
      <w:pPr>
        <w:rPr>
          <w:rFonts w:eastAsia="Yu Gothic Light" w:cs="Times New Roman"/>
          <w:sz w:val="36"/>
          <w:szCs w:val="36"/>
        </w:rPr>
      </w:pPr>
      <w:bookmarkStart w:id="50" w:name="_Toc206138091"/>
    </w:p>
    <w:p w14:paraId="6FDD4ACA" w14:textId="77777777" w:rsidR="00FB1DF7" w:rsidRPr="00841087" w:rsidRDefault="00FB1DF7" w:rsidP="00515F53">
      <w:pPr>
        <w:pStyle w:val="Overskrift1"/>
      </w:pPr>
      <w:bookmarkStart w:id="51" w:name="_Toc239411553"/>
      <w:r w:rsidRPr="00841087">
        <w:t>Generell informasjon</w:t>
      </w:r>
      <w:bookmarkEnd w:id="50"/>
      <w:bookmarkEnd w:id="51"/>
      <w:r w:rsidRPr="00841087">
        <w:t xml:space="preserve">  </w:t>
      </w:r>
    </w:p>
    <w:p w14:paraId="747F1554" w14:textId="7416DCDA" w:rsidR="00A14380" w:rsidRPr="00A14380" w:rsidRDefault="00A14380" w:rsidP="00A14380">
      <w:pPr>
        <w:rPr>
          <w:i/>
          <w:iCs/>
        </w:rPr>
      </w:pPr>
      <w:r w:rsidRPr="00D55EFE">
        <w:t xml:space="preserve">Statsforvaltaren fører tilsyn med </w:t>
      </w:r>
      <w:r w:rsidRPr="00D55EFE">
        <w:rPr>
          <w:highlight w:val="yellow"/>
        </w:rPr>
        <w:t>[at kommunane og fylkeskommunane oppfyller pliktene dei har etter opplæringslova, jf. opplæringslova § 29-2 og kommunelova kapittel 30 / at kommunane og fylkeskommunane oppfyller pliktene dei har etter barnehagelova, jf. barnehagelova § 54 og kommunelova kapittel 30 / at barnehagane blir drivne i samsvar med barnehagelova med forskrifter, jf. barnehagelova § 55]</w:t>
      </w:r>
      <w:r w:rsidRPr="00D55EFE">
        <w:t>.</w:t>
      </w:r>
    </w:p>
    <w:p w14:paraId="5060987A" w14:textId="5FDB209D" w:rsidR="00825947" w:rsidRPr="00841087" w:rsidRDefault="00825947" w:rsidP="00515F53">
      <w:pPr>
        <w:pStyle w:val="Overskrift4"/>
      </w:pPr>
      <w:r w:rsidRPr="00841087">
        <w:t>Klagerett</w:t>
      </w:r>
    </w:p>
    <w:p w14:paraId="51BB915E" w14:textId="4655BFC0" w:rsidR="00D50D0A" w:rsidRPr="00841087" w:rsidRDefault="00D50D0A" w:rsidP="00D50D0A">
      <w:r w:rsidRPr="00841087">
        <w:t>Denne førebelse tilsynsrapporten er eit førehandsvarsel etter forvaltningslova § 16, og kan ikkje påklagast. Dersom vi i den endelege tilsynsrapporten gjer vedtak om brot og eventuelle reaksjonar, vil det vere eit enkeltvedtak etter forvaltningslova § 2 første ledd bokstav b som de kan klage på, jf. forvaltningslova § 28.</w:t>
      </w:r>
    </w:p>
    <w:p w14:paraId="6A52337C" w14:textId="77777777" w:rsidR="00EA4CA3" w:rsidRPr="00841087" w:rsidRDefault="00EA4CA3" w:rsidP="00515F53">
      <w:pPr>
        <w:pStyle w:val="Overskrift4"/>
      </w:pPr>
      <w:r w:rsidRPr="00841087">
        <w:t>Innsyn</w:t>
      </w:r>
    </w:p>
    <w:p w14:paraId="1DEC701C" w14:textId="48CD067D" w:rsidR="00647D3D" w:rsidRPr="00841087" w:rsidRDefault="00647D3D" w:rsidP="00647D3D">
      <w:r w:rsidRPr="00841087">
        <w:t>De er part i saka og har rett til innsyn i dokumenta i saka, jf. forvaltningslova § 18.</w:t>
      </w:r>
    </w:p>
    <w:p w14:paraId="2F477291" w14:textId="77777777" w:rsidR="00647D3D" w:rsidRPr="00841087" w:rsidRDefault="00647D3D" w:rsidP="00647D3D">
      <w:pPr>
        <w:rPr>
          <w:i/>
          <w:iCs/>
        </w:rPr>
      </w:pPr>
      <w:r w:rsidRPr="00841087">
        <w:t>Andre har innsyn etter offentleglova § 3, dersom ikkje anna følgjer av lov eller forskrift gitt med heimel i lov.</w:t>
      </w:r>
    </w:p>
    <w:p w14:paraId="59DF1773" w14:textId="66E31FFF" w:rsidR="00EA4CA3" w:rsidRPr="00841087" w:rsidRDefault="00EA4CA3" w:rsidP="009B0096">
      <w:pPr>
        <w:pStyle w:val="Overskrift4"/>
        <w:keepLines/>
      </w:pPr>
      <w:r w:rsidRPr="00841087">
        <w:lastRenderedPageBreak/>
        <w:t>Ann</w:t>
      </w:r>
      <w:r w:rsidR="00647D3D" w:rsidRPr="00841087">
        <w:t>a</w:t>
      </w:r>
      <w:r w:rsidRPr="00841087">
        <w:t xml:space="preserve"> informasjon</w:t>
      </w:r>
    </w:p>
    <w:p w14:paraId="5E938A64" w14:textId="231709AE" w:rsidR="00EA4CA3" w:rsidRPr="00841087" w:rsidRDefault="00D50D0A" w:rsidP="009B0096">
      <w:pPr>
        <w:keepNext/>
        <w:keepLines/>
      </w:pPr>
      <w:r w:rsidRPr="00841087">
        <w:t>Tilsyna våre er offentleg myndigheitsutøving. Tilsyn skal difor gjennomførast i samsvar med reglane i forvaltningsretten og offentleglova.</w:t>
      </w:r>
      <w:r w:rsidR="004A45B9" w:rsidRPr="00841087">
        <w:t xml:space="preserve"> </w:t>
      </w:r>
    </w:p>
    <w:p w14:paraId="5D310295" w14:textId="77777777" w:rsidR="00FB1DF7" w:rsidRPr="00841087" w:rsidRDefault="00FB1DF7" w:rsidP="009B0096">
      <w:pPr>
        <w:keepNext/>
        <w:keepLines/>
      </w:pPr>
    </w:p>
    <w:p w14:paraId="3C3CE951" w14:textId="77777777" w:rsidR="00FB1DF7" w:rsidRPr="00841087" w:rsidRDefault="00FB1DF7" w:rsidP="009B0096">
      <w:pPr>
        <w:keepNext/>
        <w:keepLines/>
      </w:pPr>
    </w:p>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4"/>
        <w:gridCol w:w="3378"/>
      </w:tblGrid>
      <w:tr w:rsidR="006C4E66" w:rsidRPr="00841087" w14:paraId="255D2718" w14:textId="77777777" w:rsidTr="00AF4664">
        <w:tc>
          <w:tcPr>
            <w:tcW w:w="5694" w:type="dxa"/>
          </w:tcPr>
          <w:p w14:paraId="07CFA471" w14:textId="29FEB137" w:rsidR="006C4E66" w:rsidRPr="00841087" w:rsidRDefault="00647D3D" w:rsidP="009B0096">
            <w:pPr>
              <w:keepNext/>
              <w:keepLines/>
            </w:pPr>
            <w:r w:rsidRPr="00841087">
              <w:t>Med</w:t>
            </w:r>
            <w:r w:rsidR="006C4E66" w:rsidRPr="00841087">
              <w:t xml:space="preserve"> h</w:t>
            </w:r>
            <w:r w:rsidRPr="00841087">
              <w:t>e</w:t>
            </w:r>
            <w:r w:rsidR="006C4E66" w:rsidRPr="00841087">
              <w:t>ls</w:t>
            </w:r>
            <w:r w:rsidRPr="00841087">
              <w:t>i</w:t>
            </w:r>
            <w:r w:rsidR="006C4E66" w:rsidRPr="00841087">
              <w:t>n</w:t>
            </w:r>
            <w:r w:rsidRPr="00841087">
              <w:t>g</w:t>
            </w:r>
          </w:p>
        </w:tc>
        <w:tc>
          <w:tcPr>
            <w:tcW w:w="3378" w:type="dxa"/>
          </w:tcPr>
          <w:p w14:paraId="43E438A0" w14:textId="77777777" w:rsidR="006C4E66" w:rsidRPr="00841087" w:rsidRDefault="006C4E66" w:rsidP="009B0096">
            <w:pPr>
              <w:keepNext/>
              <w:keepLines/>
            </w:pPr>
          </w:p>
        </w:tc>
      </w:tr>
      <w:tr w:rsidR="006C4E66" w:rsidRPr="00841087" w14:paraId="558CB23F" w14:textId="77777777" w:rsidTr="00AF4664">
        <w:tc>
          <w:tcPr>
            <w:tcW w:w="5694" w:type="dxa"/>
          </w:tcPr>
          <w:p w14:paraId="01B19CD0" w14:textId="77777777" w:rsidR="006C4E66" w:rsidRPr="00841087" w:rsidRDefault="006C4E66" w:rsidP="009B0096">
            <w:pPr>
              <w:keepNext/>
              <w:keepLines/>
            </w:pPr>
          </w:p>
        </w:tc>
        <w:tc>
          <w:tcPr>
            <w:tcW w:w="3378" w:type="dxa"/>
          </w:tcPr>
          <w:p w14:paraId="15D989EB" w14:textId="77777777" w:rsidR="006C4E66" w:rsidRPr="00841087" w:rsidRDefault="006C4E66" w:rsidP="009B0096">
            <w:pPr>
              <w:keepNext/>
              <w:keepLines/>
            </w:pPr>
          </w:p>
        </w:tc>
      </w:tr>
      <w:tr w:rsidR="006C4E66" w:rsidRPr="00841087" w14:paraId="2F2435C3" w14:textId="77777777" w:rsidTr="00AF4664">
        <w:tc>
          <w:tcPr>
            <w:tcW w:w="5694" w:type="dxa"/>
          </w:tcPr>
          <w:p w14:paraId="119EFC5F" w14:textId="6A5AA6B0" w:rsidR="006C4E66" w:rsidRPr="00841087" w:rsidRDefault="006C4E66" w:rsidP="009B0096">
            <w:pPr>
              <w:keepNext/>
              <w:keepLines/>
            </w:pPr>
            <w:r w:rsidRPr="00841087">
              <w:rPr>
                <w:highlight w:val="yellow"/>
              </w:rPr>
              <w:t>[Forna</w:t>
            </w:r>
            <w:r w:rsidR="005E09EA" w:rsidRPr="00841087">
              <w:rPr>
                <w:highlight w:val="yellow"/>
              </w:rPr>
              <w:t>m</w:t>
            </w:r>
            <w:r w:rsidRPr="00841087">
              <w:rPr>
                <w:highlight w:val="yellow"/>
              </w:rPr>
              <w:t>n Etterna</w:t>
            </w:r>
            <w:r w:rsidR="005E09EA" w:rsidRPr="00841087">
              <w:rPr>
                <w:highlight w:val="yellow"/>
              </w:rPr>
              <w:t>m</w:t>
            </w:r>
            <w:r w:rsidRPr="00841087">
              <w:rPr>
                <w:highlight w:val="yellow"/>
              </w:rPr>
              <w:t>n]</w:t>
            </w:r>
          </w:p>
        </w:tc>
        <w:tc>
          <w:tcPr>
            <w:tcW w:w="3378" w:type="dxa"/>
          </w:tcPr>
          <w:p w14:paraId="1B44880E" w14:textId="7ECD99B6" w:rsidR="006C4E66" w:rsidRPr="00841087" w:rsidRDefault="006C4E66" w:rsidP="009B0096">
            <w:pPr>
              <w:keepNext/>
              <w:keepLines/>
            </w:pPr>
            <w:r w:rsidRPr="00841087">
              <w:rPr>
                <w:highlight w:val="yellow"/>
              </w:rPr>
              <w:t>[Forna</w:t>
            </w:r>
            <w:r w:rsidR="005E09EA" w:rsidRPr="00841087">
              <w:rPr>
                <w:highlight w:val="yellow"/>
              </w:rPr>
              <w:t>m</w:t>
            </w:r>
            <w:r w:rsidRPr="00841087">
              <w:rPr>
                <w:highlight w:val="yellow"/>
              </w:rPr>
              <w:t>n Etterna</w:t>
            </w:r>
            <w:r w:rsidR="005E09EA" w:rsidRPr="00841087">
              <w:rPr>
                <w:highlight w:val="yellow"/>
              </w:rPr>
              <w:t>m</w:t>
            </w:r>
            <w:r w:rsidRPr="00841087">
              <w:rPr>
                <w:highlight w:val="yellow"/>
              </w:rPr>
              <w:t>n]</w:t>
            </w:r>
          </w:p>
        </w:tc>
      </w:tr>
      <w:tr w:rsidR="006C4E66" w:rsidRPr="00841087" w14:paraId="72169E29" w14:textId="77777777" w:rsidTr="00AF4664">
        <w:tc>
          <w:tcPr>
            <w:tcW w:w="5694" w:type="dxa"/>
          </w:tcPr>
          <w:p w14:paraId="1B2F47EB" w14:textId="7B53AC3D" w:rsidR="006C4E66" w:rsidRPr="00841087" w:rsidRDefault="003A7EA7" w:rsidP="009B0096">
            <w:pPr>
              <w:keepNext/>
              <w:keepLines/>
            </w:pPr>
            <w:bookmarkStart w:id="52" w:name="AdmLederNavn"/>
            <w:bookmarkEnd w:id="52"/>
            <w:r w:rsidRPr="004A5800">
              <w:rPr>
                <w:highlight w:val="yellow"/>
              </w:rPr>
              <w:t>tittel (med liten forbokstav)</w:t>
            </w:r>
          </w:p>
        </w:tc>
        <w:tc>
          <w:tcPr>
            <w:tcW w:w="3378" w:type="dxa"/>
          </w:tcPr>
          <w:p w14:paraId="7FE6C02F" w14:textId="77777777" w:rsidR="006C4E66" w:rsidRPr="00841087" w:rsidRDefault="006C4E66" w:rsidP="009B0096">
            <w:pPr>
              <w:keepNext/>
              <w:keepLines/>
            </w:pPr>
            <w:bookmarkStart w:id="53" w:name="SaksbehandlerNavn2"/>
            <w:bookmarkEnd w:id="53"/>
            <w:r w:rsidRPr="00841087">
              <w:rPr>
                <w:highlight w:val="yellow"/>
              </w:rPr>
              <w:t>tittel (med liten forbokstav)</w:t>
            </w:r>
          </w:p>
          <w:p w14:paraId="5267C5A8" w14:textId="77777777" w:rsidR="006C4E66" w:rsidRPr="00841087" w:rsidRDefault="006C4E66" w:rsidP="009B0096">
            <w:pPr>
              <w:keepNext/>
              <w:keepLines/>
            </w:pPr>
          </w:p>
        </w:tc>
      </w:tr>
      <w:tr w:rsidR="006C4E66" w:rsidRPr="00841087" w14:paraId="6D217BBA" w14:textId="77777777" w:rsidTr="00AF4664">
        <w:tc>
          <w:tcPr>
            <w:tcW w:w="5694" w:type="dxa"/>
          </w:tcPr>
          <w:p w14:paraId="68BE8CD1" w14:textId="77777777" w:rsidR="006C4E66" w:rsidRPr="00841087" w:rsidRDefault="006C4E66" w:rsidP="009B0096">
            <w:pPr>
              <w:keepNext/>
              <w:keepLines/>
            </w:pPr>
            <w:bookmarkStart w:id="54" w:name="AdmLederStilling"/>
            <w:bookmarkEnd w:id="54"/>
          </w:p>
        </w:tc>
        <w:tc>
          <w:tcPr>
            <w:tcW w:w="3378" w:type="dxa"/>
          </w:tcPr>
          <w:p w14:paraId="712D2CED" w14:textId="77777777" w:rsidR="006C4E66" w:rsidRPr="00841087" w:rsidRDefault="006C4E66" w:rsidP="009B0096">
            <w:pPr>
              <w:keepNext/>
              <w:keepLines/>
            </w:pPr>
            <w:bookmarkStart w:id="55" w:name="SaksbehandlerStilling"/>
            <w:bookmarkEnd w:id="55"/>
          </w:p>
        </w:tc>
      </w:tr>
    </w:tbl>
    <w:p w14:paraId="389483AF" w14:textId="77777777" w:rsidR="00FB1DF7" w:rsidRPr="00841087" w:rsidRDefault="00FB1DF7" w:rsidP="009B0096">
      <w:pPr>
        <w:keepNext/>
        <w:keepLines/>
      </w:pPr>
      <w:r w:rsidRPr="00841087">
        <w:t>Dokumentet er elektronisk godkjent</w:t>
      </w:r>
    </w:p>
    <w:p w14:paraId="348CA6D1" w14:textId="77777777" w:rsidR="00FB1DF7" w:rsidRPr="00841087" w:rsidRDefault="00FB1DF7" w:rsidP="009B0096">
      <w:pPr>
        <w:keepNext/>
        <w:keepLines/>
      </w:pPr>
    </w:p>
    <w:p w14:paraId="12E87C64" w14:textId="77777777" w:rsidR="00FB1DF7" w:rsidRPr="00841087" w:rsidRDefault="00FB1DF7" w:rsidP="009B0096">
      <w:pPr>
        <w:keepNext/>
        <w:keepLines/>
      </w:pPr>
      <w:r w:rsidRPr="00841087">
        <w:rPr>
          <w:highlight w:val="yellow"/>
        </w:rPr>
        <w:t>[Liste over vedlegg]</w:t>
      </w:r>
    </w:p>
    <w:bookmarkEnd w:id="5"/>
    <w:bookmarkEnd w:id="13"/>
    <w:p w14:paraId="7BF8C158" w14:textId="77777777" w:rsidR="00EF5CA1" w:rsidRPr="00841087" w:rsidRDefault="00EF5CA1" w:rsidP="00515F53"/>
    <w:sectPr w:rsidR="00EF5CA1" w:rsidRPr="00841087" w:rsidSect="00412EB4">
      <w:headerReference w:type="even" r:id="rId16"/>
      <w:headerReference w:type="default" r:id="rId17"/>
      <w:footerReference w:type="even" r:id="rId18"/>
      <w:footerReference w:type="default" r:id="rId19"/>
      <w:headerReference w:type="first" r:id="rId20"/>
      <w:footerReference w:type="first" r:id="rId21"/>
      <w:pgSz w:w="11906" w:h="16838"/>
      <w:pgMar w:top="425" w:right="1418" w:bottom="851" w:left="1134" w:header="567" w:footer="19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Daniel Fitjar Croles" w:date="2026-08-28T12:38:00Z" w:initials="DC">
    <w:p w14:paraId="540D536F" w14:textId="77777777" w:rsidR="00A0184F" w:rsidRDefault="00515F53" w:rsidP="00A0184F">
      <w:pPr>
        <w:pStyle w:val="Merknadstekst"/>
      </w:pPr>
      <w:r w:rsidRPr="00D50D0A">
        <w:rPr>
          <w:rStyle w:val="Merknadsreferanse"/>
        </w:rPr>
        <w:annotationRef/>
      </w:r>
      <w:r w:rsidR="00A0184F">
        <w:rPr>
          <w:color w:val="2B2B2B"/>
          <w:highlight w:val="white"/>
        </w:rPr>
        <w:t>Denne malen er meint som eit utgangspunkt, men det er viktig at han blir tilpassa det konkrete tilsynet.</w:t>
      </w:r>
      <w:r w:rsidR="00A0184F">
        <w:t xml:space="preserve"> </w:t>
      </w:r>
    </w:p>
  </w:comment>
  <w:comment w:id="15" w:author="Daniel Fitjar Croles" w:date="2026-09-03T13:28:00Z" w:initials="DC">
    <w:p w14:paraId="78D631F2" w14:textId="77777777" w:rsidR="00A0184F" w:rsidRDefault="00DB4F1E" w:rsidP="00A0184F">
      <w:pPr>
        <w:pStyle w:val="Merknadstekst"/>
      </w:pPr>
      <w:r w:rsidRPr="00D50D0A">
        <w:rPr>
          <w:rStyle w:val="Merknadsreferanse"/>
        </w:rPr>
        <w:annotationRef/>
      </w:r>
      <w:r w:rsidR="00A0184F">
        <w:rPr>
          <w:color w:val="2B2B2B"/>
          <w:highlight w:val="white"/>
        </w:rPr>
        <w:t>Beskriv så presist som mogleg kva som er undersøkt, og kva avgrensingar som er gjorde. Beskriv kva delar av internkontrollen som er mest sentrale i tilsynet.</w:t>
      </w:r>
      <w:r w:rsidR="00A0184F">
        <w:t xml:space="preserve"> </w:t>
      </w:r>
    </w:p>
  </w:comment>
  <w:comment w:id="18" w:author="Daniel Fitjar Croles" w:date="2026-09-03T13:29:00Z" w:initials="DC">
    <w:p w14:paraId="0A29B88C" w14:textId="053B6DBD" w:rsidR="00A0184F" w:rsidRDefault="00DB4F1E" w:rsidP="00A0184F">
      <w:pPr>
        <w:pStyle w:val="Merknadstekst"/>
      </w:pPr>
      <w:r w:rsidRPr="00D50D0A">
        <w:rPr>
          <w:rStyle w:val="Merknadsreferanse"/>
        </w:rPr>
        <w:annotationRef/>
      </w:r>
      <w:r w:rsidR="00A0184F">
        <w:rPr>
          <w:color w:val="2B2B2B"/>
          <w:highlight w:val="white"/>
        </w:rPr>
        <w:t>Beskriv gjennomføringa av tilsynet kronologisk. Dette må skiljast frå faktagrunnlaget, slik at det ikkje blir gjentakingar.</w:t>
      </w:r>
      <w:r w:rsidR="00A0184F">
        <w:t xml:space="preserve"> </w:t>
      </w:r>
    </w:p>
  </w:comment>
  <w:comment w:id="23" w:author="Daniel Fitjar Croles" w:date="2025-10-08T15:35:00Z" w:initials="DC">
    <w:p w14:paraId="660B93C8" w14:textId="45AF076D" w:rsidR="00A0184F" w:rsidRDefault="002036DE" w:rsidP="00A0184F">
      <w:pPr>
        <w:pStyle w:val="Merknadstekst"/>
      </w:pPr>
      <w:r w:rsidRPr="00D50D0A">
        <w:rPr>
          <w:rStyle w:val="Merknadsreferanse"/>
        </w:rPr>
        <w:annotationRef/>
      </w:r>
      <w:r w:rsidR="00A0184F">
        <w:rPr>
          <w:color w:val="2B2B2B"/>
          <w:highlight w:val="white"/>
        </w:rPr>
        <w:t>Set inn ei beskriving av regelverk som gjeld generelt for heile eller fleire delar av tilsynet. Regelverk som er knytt til konkrete kontrollspørsmål, skal setjast inn i starten av vurderinga av kvart enkelt kontrollspørsmål.</w:t>
      </w:r>
    </w:p>
    <w:p w14:paraId="65313AEB" w14:textId="77777777" w:rsidR="00A0184F" w:rsidRDefault="00A0184F" w:rsidP="00A0184F">
      <w:pPr>
        <w:pStyle w:val="Merknadstekst"/>
      </w:pPr>
    </w:p>
    <w:p w14:paraId="1E46AD0E" w14:textId="77777777" w:rsidR="00A0184F" w:rsidRDefault="00A0184F" w:rsidP="00A0184F">
      <w:pPr>
        <w:pStyle w:val="Merknadstekst"/>
      </w:pPr>
      <w:r>
        <w:rPr>
          <w:color w:val="2B2B2B"/>
          <w:highlight w:val="white"/>
        </w:rPr>
        <w:t>Eit eksempel er tilsyn med skolemiljø, der ei generell beskriving av aktivitetsplikta kan stå her, og beskrivingar av kvar enkelt delplikt står saman med det tilhøyrande kontrollspørsmålet nedanfor.</w:t>
      </w:r>
    </w:p>
  </w:comment>
  <w:comment w:id="31" w:author="Daniel Fitjar Croles" w:date="2026-09-24T14:50:00Z" w:initials="DC">
    <w:p w14:paraId="731E4B1B" w14:textId="77777777" w:rsidR="00E84A1A" w:rsidRDefault="00E84A1A" w:rsidP="00E84A1A">
      <w:pPr>
        <w:pStyle w:val="Merknadstekst"/>
      </w:pPr>
      <w:r>
        <w:rPr>
          <w:rStyle w:val="Merknadsreferanse"/>
        </w:rPr>
        <w:annotationRef/>
      </w:r>
      <w:r>
        <w:t>Tilpass teksten til gjennomføringa av det konkrete tilsynet.</w:t>
      </w:r>
    </w:p>
  </w:comment>
  <w:comment w:id="33" w:author="Daniel Fitjar Croles" w:date="2026-08-25T13:38:00Z" w:initials="DC">
    <w:p w14:paraId="270E0D07" w14:textId="77777777" w:rsidR="00A14380" w:rsidRDefault="005E395D" w:rsidP="00A14380">
      <w:pPr>
        <w:pStyle w:val="Merknadstekst"/>
      </w:pPr>
      <w:r w:rsidRPr="00D50D0A">
        <w:rPr>
          <w:rStyle w:val="Merknadsreferanse"/>
        </w:rPr>
        <w:annotationRef/>
      </w:r>
      <w:r w:rsidR="00A14380">
        <w:rPr>
          <w:color w:val="2B2B2B"/>
          <w:highlight w:val="white"/>
        </w:rPr>
        <w:t>Set inn dei delane/kontrollspørsmåla som har vore del av tilsynet. Vurder om teksten skal stå samla her eller ikkje. For nokre tilsyn kan det vere meir føremålstenleg å flytte det rettslege grunnlaget for kontrollspørsmåla ned til starten av vurderinga av kvart enkelt kontrollspørsmål.</w:t>
      </w:r>
    </w:p>
    <w:p w14:paraId="61168468" w14:textId="77777777" w:rsidR="00A14380" w:rsidRDefault="00A14380" w:rsidP="00A14380">
      <w:pPr>
        <w:pStyle w:val="Merknadstekst"/>
      </w:pPr>
    </w:p>
    <w:p w14:paraId="37E272D5" w14:textId="77777777" w:rsidR="00A14380" w:rsidRDefault="00A14380" w:rsidP="00A14380">
      <w:pPr>
        <w:pStyle w:val="Merknadstekst"/>
      </w:pPr>
      <w:r>
        <w:rPr>
          <w:color w:val="2B2B2B"/>
          <w:highlight w:val="white"/>
        </w:rPr>
        <w:t>Vi legg til grunn det faktumet som er mest sannsynleg, og vurderer det opp mot relevant regelverk. Vi gjentek ikkje heile regelverket, men trekkjer ut det som er relevant for konklusjonen. Dette kan gjerast kort. Overskrifter og underoverskrifter må tilpassast det enkelte tilsynet.</w:t>
      </w:r>
    </w:p>
    <w:p w14:paraId="055C222F" w14:textId="77777777" w:rsidR="00A14380" w:rsidRDefault="00A14380" w:rsidP="00A14380">
      <w:pPr>
        <w:pStyle w:val="Merknadstekst"/>
      </w:pPr>
    </w:p>
    <w:p w14:paraId="3A981F85" w14:textId="77777777" w:rsidR="00A14380" w:rsidRDefault="00A14380" w:rsidP="00A14380">
      <w:pPr>
        <w:pStyle w:val="Merknadstekst"/>
      </w:pPr>
      <w:r>
        <w:rPr>
          <w:color w:val="2B2B2B"/>
          <w:highlight w:val="white"/>
        </w:rPr>
        <w:t>Opplæringslova og barnehagelova inneheld føresegner som sikrar at rettane til barna blir varetekne. Ved brot på regelverket må det kome klart fram i rapporten korleis vi har vurdert det beste for barnet.</w:t>
      </w:r>
    </w:p>
    <w:p w14:paraId="78FDFEDD" w14:textId="77777777" w:rsidR="00A14380" w:rsidRDefault="00A14380" w:rsidP="00A14380">
      <w:pPr>
        <w:pStyle w:val="Merknadstekst"/>
      </w:pPr>
    </w:p>
    <w:p w14:paraId="4327646A" w14:textId="77777777" w:rsidR="00A14380" w:rsidRDefault="00A14380" w:rsidP="00A14380">
      <w:pPr>
        <w:pStyle w:val="Merknadstekst"/>
      </w:pPr>
      <w:r>
        <w:rPr>
          <w:color w:val="2B2B2B"/>
          <w:highlight w:val="white"/>
        </w:rPr>
        <w:t>Dersom vi ikkje har funne brot, men vurderer at det er risiko for brot, skriv vi om funna våre i faktagrunnlaget og i vurderingsdelen. Vi viser til at risikoen per i dag ikkje er så stor at vi kan konkludere med brot.</w:t>
      </w:r>
    </w:p>
    <w:p w14:paraId="5944015C" w14:textId="77777777" w:rsidR="00A14380" w:rsidRDefault="00A14380" w:rsidP="00A14380">
      <w:pPr>
        <w:pStyle w:val="Merknadstekst"/>
      </w:pPr>
    </w:p>
    <w:p w14:paraId="71A34F26" w14:textId="77777777" w:rsidR="00A14380" w:rsidRDefault="00A14380" w:rsidP="00A14380">
      <w:pPr>
        <w:pStyle w:val="Merknadstekst"/>
      </w:pPr>
      <w:r>
        <w:rPr>
          <w:color w:val="2B2B2B"/>
          <w:highlight w:val="white"/>
        </w:rPr>
        <w:t>Dersom vi konkluderer med noko anna enn det som er til det beste for barnet, må det kome klart fram kva andre omsyn som har fått vekt, og korleis vi har gjort vurderinga.</w:t>
      </w:r>
    </w:p>
  </w:comment>
  <w:comment w:id="34" w:author="Daniel Fitjar Croles" w:date="2026-09-04T09:58:00Z" w:initials="DC">
    <w:p w14:paraId="20BA1EB0" w14:textId="74BB5D9E" w:rsidR="00A0184F" w:rsidRDefault="00D50D0A" w:rsidP="00A0184F">
      <w:pPr>
        <w:pStyle w:val="Merknadstekst"/>
      </w:pPr>
      <w:r w:rsidRPr="00D50D0A">
        <w:rPr>
          <w:rStyle w:val="Merknadsreferanse"/>
        </w:rPr>
        <w:annotationRef/>
      </w:r>
      <w:r w:rsidR="00A0184F">
        <w:rPr>
          <w:color w:val="2B2B2B"/>
          <w:highlight w:val="white"/>
        </w:rPr>
        <w:t>Vurder om vi skal setje inn ein del der vi beskriv kort korleis skolen/kommunen er organisert, eller om det kan gå fram løpande i teksten. Observasjonar av korleis leiinga har planlagt for og følgjer opp at dei tilsette utfører oppgåvene sine i tråd med krava, bør gå fram i samanheng med dei enkelte temaa nedanfor.</w:t>
      </w:r>
      <w:r w:rsidR="00A0184F">
        <w:t xml:space="preserve"> </w:t>
      </w:r>
    </w:p>
  </w:comment>
  <w:comment w:id="45" w:author="Daniel Fitjar Croles" w:date="2025-10-08T14:46:00Z" w:initials="DC">
    <w:p w14:paraId="71E6FA05" w14:textId="77777777" w:rsidR="00A0184F" w:rsidRDefault="00173A8B" w:rsidP="00A0184F">
      <w:pPr>
        <w:pStyle w:val="Merknadstekst"/>
      </w:pPr>
      <w:r w:rsidRPr="00D50D0A">
        <w:rPr>
          <w:rStyle w:val="Merknadsreferanse"/>
        </w:rPr>
        <w:annotationRef/>
      </w:r>
      <w:r w:rsidR="00A0184F">
        <w:rPr>
          <w:color w:val="2B2B2B"/>
          <w:highlight w:val="white"/>
        </w:rPr>
        <w:t>Tilpass dersom det skal brukast andre/fleire reaksjonar. Ved andre brot enn pålegg om å rette må vi ha med ei vurdering av kvifor vi har valt denne reaksjonen. Vurderinga av kva som er til det beste for elevane, må tilpassast det enkelte tilsynet.</w:t>
      </w:r>
      <w:r w:rsidR="00A0184F">
        <w:t xml:space="preserve"> </w:t>
      </w:r>
    </w:p>
  </w:comment>
  <w:comment w:id="46" w:author="Daniel Fitjar Croles" w:date="2026-09-24T15:18:00Z" w:initials="DC">
    <w:p w14:paraId="4908D6D9" w14:textId="77777777" w:rsidR="005976DE" w:rsidRDefault="005976DE" w:rsidP="004D3272">
      <w:pPr>
        <w:pStyle w:val="Merknadstekst"/>
      </w:pPr>
      <w:r>
        <w:rPr>
          <w:rStyle w:val="Merknadsreferanse"/>
        </w:rPr>
        <w:annotationRef/>
      </w:r>
      <w:r>
        <w:t>Skriv påleggstekst med heimelstilvising til dei føresegnene i regelverket som det er brot på. Formuler konkrete korreksjonspunkt som gjev rettleiing i retteprosessen. For tilsynsopplegg som ligg på SF-nett har vi påleggstekstar med heimlar og tilhøyrande korreksjonspunkt i kontrollskjemaet.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0D536F" w15:done="0"/>
  <w15:commentEx w15:paraId="78D631F2" w15:done="0"/>
  <w15:commentEx w15:paraId="0A29B88C" w15:done="0"/>
  <w15:commentEx w15:paraId="1E46AD0E" w15:done="0"/>
  <w15:commentEx w15:paraId="731E4B1B" w15:done="0"/>
  <w15:commentEx w15:paraId="71A34F26" w15:done="0"/>
  <w15:commentEx w15:paraId="20BA1EB0" w15:done="0"/>
  <w15:commentEx w15:paraId="71E6FA05" w15:done="0"/>
  <w15:commentEx w15:paraId="4908D6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7458EE1" w16cex:dateUtc="2026-08-28T10:38:00Z"/>
  <w16cex:commentExtensible w16cex:durableId="76402441" w16cex:dateUtc="2026-09-03T11:28:00Z"/>
  <w16cex:commentExtensible w16cex:durableId="3F84E20E" w16cex:dateUtc="2026-09-03T11:29:00Z"/>
  <w16cex:commentExtensible w16cex:durableId="29629E5C" w16cex:dateUtc="2025-10-08T13:35:00Z"/>
  <w16cex:commentExtensible w16cex:durableId="71222A77" w16cex:dateUtc="2026-09-24T12:50:00Z"/>
  <w16cex:commentExtensible w16cex:durableId="0A0EB233" w16cex:dateUtc="2026-08-25T11:38:00Z"/>
  <w16cex:commentExtensible w16cex:durableId="46355D98" w16cex:dateUtc="2026-09-04T07:58:00Z"/>
  <w16cex:commentExtensible w16cex:durableId="59AD6DA2" w16cex:dateUtc="2025-10-08T12:46:00Z"/>
  <w16cex:commentExtensible w16cex:durableId="6588A255" w16cex:dateUtc="2026-09-24T13: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0D536F" w16cid:durableId="47458EE1"/>
  <w16cid:commentId w16cid:paraId="78D631F2" w16cid:durableId="76402441"/>
  <w16cid:commentId w16cid:paraId="0A29B88C" w16cid:durableId="3F84E20E"/>
  <w16cid:commentId w16cid:paraId="1E46AD0E" w16cid:durableId="29629E5C"/>
  <w16cid:commentId w16cid:paraId="731E4B1B" w16cid:durableId="71222A77"/>
  <w16cid:commentId w16cid:paraId="71A34F26" w16cid:durableId="0A0EB233"/>
  <w16cid:commentId w16cid:paraId="20BA1EB0" w16cid:durableId="46355D98"/>
  <w16cid:commentId w16cid:paraId="71E6FA05" w16cid:durableId="59AD6DA2"/>
  <w16cid:commentId w16cid:paraId="4908D6D9" w16cid:durableId="6588A2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81E24" w14:textId="77777777" w:rsidR="003B26BE" w:rsidRPr="00D50D0A" w:rsidRDefault="003B26BE" w:rsidP="00515F53">
      <w:r w:rsidRPr="00D50D0A">
        <w:separator/>
      </w:r>
    </w:p>
    <w:p w14:paraId="3ED90154" w14:textId="77777777" w:rsidR="003B26BE" w:rsidRPr="00D50D0A" w:rsidRDefault="003B26BE" w:rsidP="00515F53"/>
  </w:endnote>
  <w:endnote w:type="continuationSeparator" w:id="0">
    <w:p w14:paraId="05FBCA83" w14:textId="77777777" w:rsidR="003B26BE" w:rsidRPr="00D50D0A" w:rsidRDefault="003B26BE" w:rsidP="00515F53">
      <w:r w:rsidRPr="00D50D0A">
        <w:continuationSeparator/>
      </w:r>
    </w:p>
    <w:p w14:paraId="2794AA08" w14:textId="77777777" w:rsidR="003B26BE" w:rsidRPr="00D50D0A" w:rsidRDefault="003B26BE" w:rsidP="00515F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Inter">
    <w:charset w:val="00"/>
    <w:family w:val="auto"/>
    <w:pitch w:val="variable"/>
    <w:sig w:usb0="E0000AFF" w:usb1="5200A1FF" w:usb2="00000021" w:usb3="00000000" w:csb0="0000019F" w:csb1="00000000"/>
  </w:font>
  <w:font w:name="Inter 28pt">
    <w:panose1 w:val="02000503000000020004"/>
    <w:charset w:val="00"/>
    <w:family w:val="auto"/>
    <w:pitch w:val="variable"/>
    <w:sig w:usb0="E00002FF" w:usb1="1200A1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BFA32" w14:textId="77777777" w:rsidR="00FC59FD" w:rsidRDefault="00FC59F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74E23" w14:textId="77777777" w:rsidR="00FE2E7D" w:rsidRPr="00D50D0A" w:rsidRDefault="00FE2E7D" w:rsidP="00FE2E7D">
    <w:pPr>
      <w:pStyle w:val="Topptekst"/>
      <w:jc w:val="right"/>
      <w:rPr>
        <w:sz w:val="18"/>
        <w:szCs w:val="18"/>
      </w:rPr>
    </w:pPr>
  </w:p>
  <w:p w14:paraId="77BE0641" w14:textId="67AC9B3B" w:rsidR="00506DE2" w:rsidRPr="00D50D0A" w:rsidRDefault="00FE2E7D" w:rsidP="00FE2E7D">
    <w:pPr>
      <w:pStyle w:val="Topptekst"/>
      <w:tabs>
        <w:tab w:val="left" w:pos="5415"/>
        <w:tab w:val="right" w:pos="9354"/>
      </w:tabs>
      <w:jc w:val="right"/>
      <w:rPr>
        <w:sz w:val="18"/>
        <w:szCs w:val="18"/>
      </w:rPr>
    </w:pPr>
    <w:r w:rsidRPr="00D50D0A">
      <w:rPr>
        <w:sz w:val="18"/>
        <w:szCs w:val="18"/>
      </w:rPr>
      <w:tab/>
    </w:r>
    <w:r w:rsidRPr="00D50D0A">
      <w:rPr>
        <w:sz w:val="18"/>
        <w:szCs w:val="18"/>
      </w:rPr>
      <w:tab/>
    </w:r>
    <w:r w:rsidRPr="00D50D0A">
      <w:rPr>
        <w:sz w:val="18"/>
        <w:szCs w:val="18"/>
      </w:rPr>
      <w:tab/>
      <w:t xml:space="preserve">Side </w:t>
    </w:r>
    <w:r w:rsidRPr="00D50D0A">
      <w:rPr>
        <w:sz w:val="18"/>
        <w:szCs w:val="18"/>
      </w:rPr>
      <w:fldChar w:fldCharType="begin"/>
    </w:r>
    <w:r w:rsidRPr="00D50D0A">
      <w:rPr>
        <w:sz w:val="18"/>
        <w:szCs w:val="18"/>
      </w:rPr>
      <w:instrText xml:space="preserve"> PAGE   \* MERGEFORMAT </w:instrText>
    </w:r>
    <w:r w:rsidRPr="00D50D0A">
      <w:rPr>
        <w:sz w:val="18"/>
        <w:szCs w:val="18"/>
      </w:rPr>
      <w:fldChar w:fldCharType="separate"/>
    </w:r>
    <w:r w:rsidRPr="00D50D0A">
      <w:rPr>
        <w:sz w:val="18"/>
        <w:szCs w:val="18"/>
      </w:rPr>
      <w:t>2</w:t>
    </w:r>
    <w:r w:rsidRPr="00D50D0A">
      <w:rPr>
        <w:sz w:val="18"/>
        <w:szCs w:val="18"/>
      </w:rPr>
      <w:fldChar w:fldCharType="end"/>
    </w:r>
    <w:r w:rsidRPr="00D50D0A">
      <w:rPr>
        <w:sz w:val="18"/>
        <w:szCs w:val="18"/>
      </w:rPr>
      <w:t xml:space="preserve"> av </w:t>
    </w:r>
    <w:r w:rsidRPr="00D50D0A">
      <w:rPr>
        <w:sz w:val="18"/>
        <w:szCs w:val="18"/>
      </w:rPr>
      <w:fldChar w:fldCharType="begin"/>
    </w:r>
    <w:r w:rsidRPr="00D50D0A">
      <w:rPr>
        <w:sz w:val="18"/>
        <w:szCs w:val="18"/>
      </w:rPr>
      <w:instrText xml:space="preserve"> NUMPAGES </w:instrText>
    </w:r>
    <w:r w:rsidRPr="00D50D0A">
      <w:rPr>
        <w:sz w:val="18"/>
        <w:szCs w:val="18"/>
      </w:rPr>
      <w:fldChar w:fldCharType="separate"/>
    </w:r>
    <w:r w:rsidRPr="00D50D0A">
      <w:rPr>
        <w:sz w:val="18"/>
        <w:szCs w:val="18"/>
      </w:rPr>
      <w:t>6</w:t>
    </w:r>
    <w:r w:rsidRPr="00D50D0A">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673" w:type="dxa"/>
      <w:tblInd w:w="-34"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1"/>
      <w:gridCol w:w="3484"/>
      <w:gridCol w:w="2248"/>
    </w:tblGrid>
    <w:tr w:rsidR="00841087" w:rsidRPr="009A6581" w14:paraId="405F9D81" w14:textId="77777777" w:rsidTr="00307714">
      <w:tc>
        <w:tcPr>
          <w:tcW w:w="4003" w:type="dxa"/>
        </w:tcPr>
        <w:p w14:paraId="645B31B7" w14:textId="77777777" w:rsidR="00841087" w:rsidRPr="009A6581" w:rsidRDefault="00841087" w:rsidP="00841087">
          <w:pPr>
            <w:pStyle w:val="Bunntekst"/>
            <w:spacing w:after="0"/>
            <w:rPr>
              <w:sz w:val="18"/>
              <w:szCs w:val="18"/>
            </w:rPr>
          </w:pPr>
          <w:bookmarkStart w:id="56" w:name="_Hlk207372181"/>
          <w:r w:rsidRPr="009A6581">
            <w:rPr>
              <w:sz w:val="18"/>
              <w:szCs w:val="18"/>
            </w:rPr>
            <w:t xml:space="preserve">Postadresse: </w:t>
          </w:r>
        </w:p>
        <w:p w14:paraId="198F157F" w14:textId="77777777" w:rsidR="00841087" w:rsidRPr="009A6581" w:rsidRDefault="00841087" w:rsidP="00841087">
          <w:pPr>
            <w:pStyle w:val="Bunntekst"/>
            <w:spacing w:after="0"/>
            <w:rPr>
              <w:sz w:val="18"/>
              <w:szCs w:val="18"/>
            </w:rPr>
          </w:pPr>
          <w:r w:rsidRPr="009A6581">
            <w:rPr>
              <w:sz w:val="18"/>
              <w:szCs w:val="18"/>
            </w:rPr>
            <w:t xml:space="preserve"> </w:t>
          </w:r>
        </w:p>
      </w:tc>
      <w:tc>
        <w:tcPr>
          <w:tcW w:w="3544" w:type="dxa"/>
        </w:tcPr>
        <w:p w14:paraId="21385EB6" w14:textId="77777777" w:rsidR="00841087" w:rsidRPr="009A6581" w:rsidRDefault="00841087" w:rsidP="00841087">
          <w:pPr>
            <w:pStyle w:val="Bunntekst"/>
            <w:spacing w:after="0"/>
            <w:rPr>
              <w:sz w:val="18"/>
              <w:szCs w:val="18"/>
            </w:rPr>
          </w:pPr>
          <w:r w:rsidRPr="009A6581">
            <w:rPr>
              <w:sz w:val="18"/>
              <w:szCs w:val="18"/>
            </w:rPr>
            <w:t xml:space="preserve">Telefon: </w:t>
          </w:r>
        </w:p>
        <w:p w14:paraId="0A964117" w14:textId="77777777" w:rsidR="00841087" w:rsidRPr="009A6581" w:rsidRDefault="00841087" w:rsidP="00841087">
          <w:pPr>
            <w:pStyle w:val="Bunntekst"/>
            <w:spacing w:after="0"/>
            <w:rPr>
              <w:sz w:val="18"/>
              <w:szCs w:val="18"/>
              <w:lang w:val="de-DE"/>
            </w:rPr>
          </w:pPr>
          <w:r w:rsidRPr="009A6581">
            <w:rPr>
              <w:sz w:val="18"/>
              <w:szCs w:val="18"/>
              <w:lang w:val="de-DE"/>
            </w:rPr>
            <w:t>+</w:t>
          </w:r>
          <w:r>
            <w:rPr>
              <w:sz w:val="18"/>
              <w:szCs w:val="18"/>
              <w:lang w:val="de-DE"/>
            </w:rPr>
            <w:t>47 00 00 00 00</w:t>
          </w:r>
        </w:p>
        <w:p w14:paraId="414BC215" w14:textId="77777777" w:rsidR="00841087" w:rsidRPr="009A6581" w:rsidRDefault="00841087" w:rsidP="00841087">
          <w:pPr>
            <w:pStyle w:val="Bunntekst"/>
            <w:spacing w:after="0"/>
            <w:rPr>
              <w:sz w:val="18"/>
              <w:szCs w:val="18"/>
              <w:lang w:val="it-IT"/>
            </w:rPr>
          </w:pPr>
          <w:r w:rsidRPr="009A6581">
            <w:rPr>
              <w:sz w:val="18"/>
              <w:szCs w:val="18"/>
              <w:lang w:val="it-IT"/>
            </w:rPr>
            <w:t>Org.nr.:</w:t>
          </w:r>
        </w:p>
        <w:p w14:paraId="12617859" w14:textId="77777777" w:rsidR="00841087" w:rsidRPr="009A6581" w:rsidRDefault="00841087" w:rsidP="00841087">
          <w:pPr>
            <w:pStyle w:val="Bunntekst"/>
            <w:spacing w:after="0"/>
            <w:rPr>
              <w:b/>
              <w:sz w:val="18"/>
              <w:szCs w:val="18"/>
              <w:lang w:val="it-IT"/>
            </w:rPr>
          </w:pPr>
          <w:r w:rsidRPr="009A6581">
            <w:rPr>
              <w:sz w:val="18"/>
              <w:szCs w:val="18"/>
              <w:lang w:val="it-IT"/>
            </w:rPr>
            <w:t xml:space="preserve">NO </w:t>
          </w:r>
          <w:r>
            <w:rPr>
              <w:sz w:val="18"/>
              <w:szCs w:val="18"/>
              <w:lang w:val="it-IT"/>
            </w:rPr>
            <w:t>000 000 000</w:t>
          </w:r>
        </w:p>
      </w:tc>
      <w:tc>
        <w:tcPr>
          <w:tcW w:w="2126" w:type="dxa"/>
        </w:tcPr>
        <w:p w14:paraId="4052A435" w14:textId="77777777" w:rsidR="00841087" w:rsidRPr="009A6581" w:rsidRDefault="00841087" w:rsidP="00841087">
          <w:pPr>
            <w:pStyle w:val="Bunntekst"/>
            <w:spacing w:after="0"/>
            <w:rPr>
              <w:sz w:val="18"/>
              <w:szCs w:val="18"/>
              <w:lang w:val="de-DE"/>
            </w:rPr>
          </w:pPr>
          <w:r w:rsidRPr="009A6581">
            <w:rPr>
              <w:sz w:val="18"/>
              <w:szCs w:val="18"/>
              <w:lang w:val="it-IT"/>
            </w:rPr>
            <w:t>E-</w:t>
          </w:r>
          <w:r w:rsidRPr="009A6581">
            <w:rPr>
              <w:sz w:val="18"/>
              <w:szCs w:val="18"/>
              <w:lang w:val="de-DE"/>
            </w:rPr>
            <w:t xml:space="preserve">post: </w:t>
          </w:r>
        </w:p>
        <w:p w14:paraId="3D724FBC" w14:textId="77777777" w:rsidR="00841087" w:rsidRPr="009A6581" w:rsidRDefault="00841087" w:rsidP="00841087">
          <w:pPr>
            <w:pStyle w:val="Bunntekst"/>
            <w:spacing w:after="0"/>
            <w:rPr>
              <w:sz w:val="18"/>
              <w:szCs w:val="18"/>
              <w:lang w:val="de-DE"/>
            </w:rPr>
          </w:pPr>
          <w:r>
            <w:rPr>
              <w:sz w:val="18"/>
              <w:szCs w:val="18"/>
              <w:lang w:val="de-DE"/>
            </w:rPr>
            <w:t>post@statsforvalteren.no</w:t>
          </w:r>
        </w:p>
        <w:p w14:paraId="6569A7E7" w14:textId="77777777" w:rsidR="00841087" w:rsidRPr="009A6581" w:rsidRDefault="00841087" w:rsidP="00841087">
          <w:pPr>
            <w:pStyle w:val="Bunntekst"/>
            <w:spacing w:after="0"/>
            <w:rPr>
              <w:sz w:val="18"/>
              <w:szCs w:val="18"/>
              <w:lang w:val="it-IT"/>
            </w:rPr>
          </w:pPr>
          <w:r w:rsidRPr="009A6581">
            <w:rPr>
              <w:sz w:val="18"/>
              <w:szCs w:val="18"/>
              <w:lang w:val="it-IT"/>
            </w:rPr>
            <w:t xml:space="preserve">Internett: </w:t>
          </w:r>
        </w:p>
        <w:p w14:paraId="215B2322" w14:textId="77777777" w:rsidR="00841087" w:rsidRPr="009A6581" w:rsidRDefault="00841087" w:rsidP="00841087">
          <w:pPr>
            <w:pStyle w:val="Bunntekst"/>
            <w:spacing w:after="0"/>
            <w:rPr>
              <w:sz w:val="18"/>
              <w:szCs w:val="18"/>
            </w:rPr>
          </w:pPr>
          <w:r w:rsidRPr="009A6581">
            <w:rPr>
              <w:sz w:val="18"/>
              <w:szCs w:val="18"/>
              <w:lang w:val="it-IT"/>
            </w:rPr>
            <w:t>www.</w:t>
          </w:r>
          <w:r>
            <w:rPr>
              <w:sz w:val="18"/>
              <w:szCs w:val="18"/>
              <w:lang w:val="it-IT"/>
            </w:rPr>
            <w:t>statsforvalteren.no</w:t>
          </w:r>
          <w:r w:rsidRPr="009A6581">
            <w:rPr>
              <w:sz w:val="18"/>
              <w:szCs w:val="18"/>
              <w:lang w:val="it-IT"/>
            </w:rPr>
            <w:t xml:space="preserve"> </w:t>
          </w:r>
        </w:p>
      </w:tc>
    </w:tr>
    <w:bookmarkEnd w:id="56"/>
  </w:tbl>
  <w:p w14:paraId="0CD316AC" w14:textId="77777777" w:rsidR="00FF6C69" w:rsidRPr="00D50D0A" w:rsidRDefault="00FF6C69" w:rsidP="0084108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6B8BB" w14:textId="77777777" w:rsidR="003B26BE" w:rsidRPr="00D50D0A" w:rsidRDefault="003B26BE" w:rsidP="00515F53">
      <w:r w:rsidRPr="00D50D0A">
        <w:separator/>
      </w:r>
    </w:p>
    <w:p w14:paraId="7D59D66A" w14:textId="77777777" w:rsidR="003B26BE" w:rsidRPr="00D50D0A" w:rsidRDefault="003B26BE" w:rsidP="00515F53"/>
  </w:footnote>
  <w:footnote w:type="continuationSeparator" w:id="0">
    <w:p w14:paraId="272C32B1" w14:textId="77777777" w:rsidR="003B26BE" w:rsidRPr="00D50D0A" w:rsidRDefault="003B26BE" w:rsidP="00515F53">
      <w:r w:rsidRPr="00D50D0A">
        <w:continuationSeparator/>
      </w:r>
    </w:p>
    <w:p w14:paraId="65A18558" w14:textId="77777777" w:rsidR="003B26BE" w:rsidRPr="00D50D0A" w:rsidRDefault="003B26BE" w:rsidP="00515F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790D" w14:textId="77777777" w:rsidR="00FC59FD" w:rsidRDefault="00FC59F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92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4"/>
      <w:gridCol w:w="5000"/>
    </w:tblGrid>
    <w:tr w:rsidR="00FE2E7D" w:rsidRPr="00D50D0A" w14:paraId="67A6FC8A" w14:textId="77777777" w:rsidTr="00307714">
      <w:tc>
        <w:tcPr>
          <w:tcW w:w="4924" w:type="dxa"/>
        </w:tcPr>
        <w:p w14:paraId="44A89721" w14:textId="02653272" w:rsidR="00FE2E7D" w:rsidRPr="00D50D0A" w:rsidRDefault="00841087" w:rsidP="00FE2E7D">
          <w:pPr>
            <w:pStyle w:val="Topptekst"/>
            <w:spacing w:after="0"/>
            <w:rPr>
              <w:sz w:val="20"/>
              <w:szCs w:val="20"/>
            </w:rPr>
          </w:pPr>
          <w:r>
            <w:rPr>
              <w:sz w:val="20"/>
              <w:szCs w:val="20"/>
            </w:rPr>
            <w:t>Statsforvaltaren i</w:t>
          </w:r>
        </w:p>
        <w:p w14:paraId="12BAAC4D" w14:textId="77777777" w:rsidR="00FE2E7D" w:rsidRPr="00D50D0A" w:rsidRDefault="00FE2E7D" w:rsidP="00FE2E7D">
          <w:pPr>
            <w:pStyle w:val="Topptekst"/>
            <w:spacing w:after="0"/>
            <w:rPr>
              <w:sz w:val="20"/>
              <w:szCs w:val="20"/>
            </w:rPr>
          </w:pPr>
        </w:p>
      </w:tc>
      <w:tc>
        <w:tcPr>
          <w:tcW w:w="5000" w:type="dxa"/>
        </w:tcPr>
        <w:p w14:paraId="1E70BB40" w14:textId="2B764D0B" w:rsidR="00FE2E7D" w:rsidRPr="00D50D0A" w:rsidRDefault="00FE2E7D" w:rsidP="00FE2E7D">
          <w:pPr>
            <w:pStyle w:val="Topptekst"/>
            <w:spacing w:after="0"/>
            <w:jc w:val="right"/>
            <w:rPr>
              <w:sz w:val="20"/>
              <w:szCs w:val="20"/>
            </w:rPr>
          </w:pPr>
          <w:r w:rsidRPr="00D50D0A">
            <w:rPr>
              <w:sz w:val="20"/>
              <w:szCs w:val="20"/>
            </w:rPr>
            <w:t>Tilsyn</w:t>
          </w:r>
          <w:r w:rsidR="004A7392">
            <w:rPr>
              <w:sz w:val="20"/>
              <w:szCs w:val="20"/>
            </w:rPr>
            <w:t xml:space="preserve"> med</w:t>
          </w:r>
          <w:r w:rsidRPr="00D50D0A">
            <w:rPr>
              <w:sz w:val="20"/>
              <w:szCs w:val="20"/>
            </w:rPr>
            <w:t xml:space="preserve"> </w:t>
          </w:r>
          <w:sdt>
            <w:sdtPr>
              <w:rPr>
                <w:sz w:val="20"/>
                <w:szCs w:val="20"/>
              </w:rPr>
              <w:alias w:val="Skolenavn"/>
              <w:tag w:val="Skolenavn"/>
              <w:id w:val="-1278174234"/>
              <w:placeholder>
                <w:docPart w:val="55C65178228B4E239274D0A45B9091F2"/>
              </w:placeholder>
              <w:dataBinding w:prefixMappings="xmlns:ns0='http://purl.org/dc/elements/1.1/' xmlns:ns1='http://schemas.openxmlformats.org/package/2006/metadata/core-properties' " w:xpath="/ns1:coreProperties[1]/ns0:subject[1]" w:storeItemID="{6C3C8BC8-F283-45AE-878A-BAB7291924A1}"/>
              <w:text/>
            </w:sdtPr>
            <w:sdtEndPr/>
            <w:sdtContent>
              <w:r w:rsidR="00417BDB">
                <w:rPr>
                  <w:sz w:val="20"/>
                  <w:szCs w:val="20"/>
                </w:rPr>
                <w:t>Namn på kommune/barnehageeigar</w:t>
              </w:r>
            </w:sdtContent>
          </w:sdt>
        </w:p>
        <w:p w14:paraId="65CC3F58" w14:textId="77777777" w:rsidR="00FE2E7D" w:rsidRPr="00D50D0A" w:rsidRDefault="003B26BE" w:rsidP="00FE2E7D">
          <w:pPr>
            <w:pStyle w:val="Topptekst"/>
            <w:spacing w:after="0"/>
            <w:jc w:val="right"/>
            <w:rPr>
              <w:sz w:val="20"/>
              <w:szCs w:val="20"/>
            </w:rPr>
          </w:pPr>
          <w:sdt>
            <w:sdtPr>
              <w:rPr>
                <w:sz w:val="20"/>
                <w:szCs w:val="20"/>
              </w:rPr>
              <w:alias w:val="Saksnummer"/>
              <w:tag w:val=""/>
              <w:id w:val="-366989337"/>
              <w:placeholder>
                <w:docPart w:val="60ED95DB32064904AC4601EAF68704B5"/>
              </w:placeholder>
              <w:dataBinding w:prefixMappings="xmlns:ns0='http://schemas.microsoft.com/office/2006/coverPageProps' " w:xpath="/ns0:CoverPageProperties[1]/ns0:CompanyFax[1]" w:storeItemID="{55AF091B-3C7A-41E3-B477-F2FDAA23CFDA}"/>
              <w:text/>
            </w:sdtPr>
            <w:sdtEndPr/>
            <w:sdtContent>
              <w:r w:rsidR="00FE2E7D" w:rsidRPr="00D50D0A">
                <w:rPr>
                  <w:sz w:val="20"/>
                  <w:szCs w:val="20"/>
                </w:rPr>
                <w:t>202X/XXXXX</w:t>
              </w:r>
            </w:sdtContent>
          </w:sdt>
          <w:r w:rsidR="00FE2E7D" w:rsidRPr="00D50D0A">
            <w:rPr>
              <w:sz w:val="20"/>
              <w:szCs w:val="20"/>
            </w:rPr>
            <w:fldChar w:fldCharType="begin"/>
          </w:r>
          <w:r w:rsidR="00FE2E7D" w:rsidRPr="00D50D0A">
            <w:rPr>
              <w:sz w:val="20"/>
              <w:szCs w:val="20"/>
            </w:rPr>
            <w:instrText xml:space="preserve"> ASK  skolenavn Skolenavn  \* MERGEFORMAT </w:instrText>
          </w:r>
          <w:r w:rsidR="00FE2E7D" w:rsidRPr="00D50D0A">
            <w:rPr>
              <w:sz w:val="20"/>
              <w:szCs w:val="20"/>
            </w:rPr>
            <w:fldChar w:fldCharType="separate"/>
          </w:r>
          <w:r w:rsidR="00FE2E7D" w:rsidRPr="00D50D0A">
            <w:rPr>
              <w:sz w:val="20"/>
              <w:szCs w:val="20"/>
            </w:rPr>
            <w:t>[Skolenavn]</w:t>
          </w:r>
          <w:r w:rsidR="00FE2E7D" w:rsidRPr="00D50D0A">
            <w:rPr>
              <w:sz w:val="20"/>
              <w:szCs w:val="20"/>
            </w:rPr>
            <w:fldChar w:fldCharType="end"/>
          </w:r>
        </w:p>
      </w:tc>
    </w:tr>
  </w:tbl>
  <w:p w14:paraId="5D041EA3" w14:textId="77777777" w:rsidR="00506DE2" w:rsidRPr="00D50D0A" w:rsidRDefault="00506DE2" w:rsidP="000E077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8D133" w14:textId="77777777" w:rsidR="00FC59FD" w:rsidRDefault="00FC59F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1C65F"/>
    <w:multiLevelType w:val="hybridMultilevel"/>
    <w:tmpl w:val="FDD68BD4"/>
    <w:lvl w:ilvl="0" w:tplc="DEA61568">
      <w:start w:val="1"/>
      <w:numFmt w:val="bullet"/>
      <w:lvlText w:val=""/>
      <w:lvlJc w:val="left"/>
      <w:pPr>
        <w:ind w:left="360" w:hanging="360"/>
      </w:pPr>
      <w:rPr>
        <w:rFonts w:ascii="Symbol" w:hAnsi="Symbol" w:hint="default"/>
      </w:rPr>
    </w:lvl>
    <w:lvl w:ilvl="1" w:tplc="A6A4963E">
      <w:start w:val="1"/>
      <w:numFmt w:val="bullet"/>
      <w:lvlText w:val="o"/>
      <w:lvlJc w:val="left"/>
      <w:pPr>
        <w:ind w:left="1080" w:hanging="360"/>
      </w:pPr>
      <w:rPr>
        <w:rFonts w:ascii="Courier New" w:hAnsi="Courier New" w:hint="default"/>
      </w:rPr>
    </w:lvl>
    <w:lvl w:ilvl="2" w:tplc="705840B0">
      <w:start w:val="1"/>
      <w:numFmt w:val="bullet"/>
      <w:lvlText w:val=""/>
      <w:lvlJc w:val="left"/>
      <w:pPr>
        <w:ind w:left="1800" w:hanging="360"/>
      </w:pPr>
      <w:rPr>
        <w:rFonts w:ascii="Wingdings" w:hAnsi="Wingdings" w:hint="default"/>
      </w:rPr>
    </w:lvl>
    <w:lvl w:ilvl="3" w:tplc="14AA08EE">
      <w:start w:val="1"/>
      <w:numFmt w:val="bullet"/>
      <w:lvlText w:val=""/>
      <w:lvlJc w:val="left"/>
      <w:pPr>
        <w:ind w:left="2520" w:hanging="360"/>
      </w:pPr>
      <w:rPr>
        <w:rFonts w:ascii="Symbol" w:hAnsi="Symbol" w:hint="default"/>
      </w:rPr>
    </w:lvl>
    <w:lvl w:ilvl="4" w:tplc="CD305D26">
      <w:start w:val="1"/>
      <w:numFmt w:val="bullet"/>
      <w:lvlText w:val="o"/>
      <w:lvlJc w:val="left"/>
      <w:pPr>
        <w:ind w:left="3240" w:hanging="360"/>
      </w:pPr>
      <w:rPr>
        <w:rFonts w:ascii="Courier New" w:hAnsi="Courier New" w:hint="default"/>
      </w:rPr>
    </w:lvl>
    <w:lvl w:ilvl="5" w:tplc="125E09A8">
      <w:start w:val="1"/>
      <w:numFmt w:val="bullet"/>
      <w:lvlText w:val=""/>
      <w:lvlJc w:val="left"/>
      <w:pPr>
        <w:ind w:left="3960" w:hanging="360"/>
      </w:pPr>
      <w:rPr>
        <w:rFonts w:ascii="Wingdings" w:hAnsi="Wingdings" w:hint="default"/>
      </w:rPr>
    </w:lvl>
    <w:lvl w:ilvl="6" w:tplc="DB222D58">
      <w:start w:val="1"/>
      <w:numFmt w:val="bullet"/>
      <w:lvlText w:val=""/>
      <w:lvlJc w:val="left"/>
      <w:pPr>
        <w:ind w:left="4680" w:hanging="360"/>
      </w:pPr>
      <w:rPr>
        <w:rFonts w:ascii="Symbol" w:hAnsi="Symbol" w:hint="default"/>
      </w:rPr>
    </w:lvl>
    <w:lvl w:ilvl="7" w:tplc="D3A4E384">
      <w:start w:val="1"/>
      <w:numFmt w:val="bullet"/>
      <w:lvlText w:val="o"/>
      <w:lvlJc w:val="left"/>
      <w:pPr>
        <w:ind w:left="5400" w:hanging="360"/>
      </w:pPr>
      <w:rPr>
        <w:rFonts w:ascii="Courier New" w:hAnsi="Courier New" w:hint="default"/>
      </w:rPr>
    </w:lvl>
    <w:lvl w:ilvl="8" w:tplc="C0868834">
      <w:start w:val="1"/>
      <w:numFmt w:val="bullet"/>
      <w:lvlText w:val=""/>
      <w:lvlJc w:val="left"/>
      <w:pPr>
        <w:ind w:left="6120" w:hanging="360"/>
      </w:pPr>
      <w:rPr>
        <w:rFonts w:ascii="Wingdings" w:hAnsi="Wingdings" w:hint="default"/>
      </w:rPr>
    </w:lvl>
  </w:abstractNum>
  <w:abstractNum w:abstractNumId="1" w15:restartNumberingAfterBreak="0">
    <w:nsid w:val="239128E8"/>
    <w:multiLevelType w:val="hybridMultilevel"/>
    <w:tmpl w:val="2C4223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A616536"/>
    <w:multiLevelType w:val="multilevel"/>
    <w:tmpl w:val="2AEAA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96F6AC"/>
    <w:multiLevelType w:val="hybridMultilevel"/>
    <w:tmpl w:val="FFFFFFFF"/>
    <w:lvl w:ilvl="0" w:tplc="25D6E06E">
      <w:start w:val="1"/>
      <w:numFmt w:val="bullet"/>
      <w:lvlText w:val=""/>
      <w:lvlJc w:val="left"/>
      <w:pPr>
        <w:ind w:left="720" w:hanging="360"/>
      </w:pPr>
      <w:rPr>
        <w:rFonts w:ascii="Symbol" w:hAnsi="Symbol" w:hint="default"/>
      </w:rPr>
    </w:lvl>
    <w:lvl w:ilvl="1" w:tplc="9DC06C96">
      <w:start w:val="1"/>
      <w:numFmt w:val="bullet"/>
      <w:lvlText w:val="o"/>
      <w:lvlJc w:val="left"/>
      <w:pPr>
        <w:ind w:left="1440" w:hanging="360"/>
      </w:pPr>
      <w:rPr>
        <w:rFonts w:ascii="Courier New" w:hAnsi="Courier New" w:hint="default"/>
      </w:rPr>
    </w:lvl>
    <w:lvl w:ilvl="2" w:tplc="1B480C62">
      <w:start w:val="1"/>
      <w:numFmt w:val="bullet"/>
      <w:lvlText w:val=""/>
      <w:lvlJc w:val="left"/>
      <w:pPr>
        <w:ind w:left="2160" w:hanging="360"/>
      </w:pPr>
      <w:rPr>
        <w:rFonts w:ascii="Wingdings" w:hAnsi="Wingdings" w:hint="default"/>
      </w:rPr>
    </w:lvl>
    <w:lvl w:ilvl="3" w:tplc="59DA66CC">
      <w:start w:val="1"/>
      <w:numFmt w:val="bullet"/>
      <w:lvlText w:val=""/>
      <w:lvlJc w:val="left"/>
      <w:pPr>
        <w:ind w:left="2880" w:hanging="360"/>
      </w:pPr>
      <w:rPr>
        <w:rFonts w:ascii="Symbol" w:hAnsi="Symbol" w:hint="default"/>
      </w:rPr>
    </w:lvl>
    <w:lvl w:ilvl="4" w:tplc="170EDDFA">
      <w:start w:val="1"/>
      <w:numFmt w:val="bullet"/>
      <w:lvlText w:val="o"/>
      <w:lvlJc w:val="left"/>
      <w:pPr>
        <w:ind w:left="3600" w:hanging="360"/>
      </w:pPr>
      <w:rPr>
        <w:rFonts w:ascii="Courier New" w:hAnsi="Courier New" w:hint="default"/>
      </w:rPr>
    </w:lvl>
    <w:lvl w:ilvl="5" w:tplc="80E68314">
      <w:start w:val="1"/>
      <w:numFmt w:val="bullet"/>
      <w:lvlText w:val=""/>
      <w:lvlJc w:val="left"/>
      <w:pPr>
        <w:ind w:left="4320" w:hanging="360"/>
      </w:pPr>
      <w:rPr>
        <w:rFonts w:ascii="Wingdings" w:hAnsi="Wingdings" w:hint="default"/>
      </w:rPr>
    </w:lvl>
    <w:lvl w:ilvl="6" w:tplc="0C789848">
      <w:start w:val="1"/>
      <w:numFmt w:val="bullet"/>
      <w:lvlText w:val=""/>
      <w:lvlJc w:val="left"/>
      <w:pPr>
        <w:ind w:left="5040" w:hanging="360"/>
      </w:pPr>
      <w:rPr>
        <w:rFonts w:ascii="Symbol" w:hAnsi="Symbol" w:hint="default"/>
      </w:rPr>
    </w:lvl>
    <w:lvl w:ilvl="7" w:tplc="94EE1BD0">
      <w:start w:val="1"/>
      <w:numFmt w:val="bullet"/>
      <w:lvlText w:val="o"/>
      <w:lvlJc w:val="left"/>
      <w:pPr>
        <w:ind w:left="5760" w:hanging="360"/>
      </w:pPr>
      <w:rPr>
        <w:rFonts w:ascii="Courier New" w:hAnsi="Courier New" w:hint="default"/>
      </w:rPr>
    </w:lvl>
    <w:lvl w:ilvl="8" w:tplc="5AC47346">
      <w:start w:val="1"/>
      <w:numFmt w:val="bullet"/>
      <w:lvlText w:val=""/>
      <w:lvlJc w:val="left"/>
      <w:pPr>
        <w:ind w:left="6480" w:hanging="360"/>
      </w:pPr>
      <w:rPr>
        <w:rFonts w:ascii="Wingdings" w:hAnsi="Wingdings" w:hint="default"/>
      </w:rPr>
    </w:lvl>
  </w:abstractNum>
  <w:abstractNum w:abstractNumId="4" w15:restartNumberingAfterBreak="0">
    <w:nsid w:val="47ED1975"/>
    <w:multiLevelType w:val="multilevel"/>
    <w:tmpl w:val="B7F0E058"/>
    <w:lvl w:ilvl="0">
      <w:start w:val="1"/>
      <w:numFmt w:val="decimal"/>
      <w:lvlText w:val="%1"/>
      <w:lvlJc w:val="left"/>
      <w:pPr>
        <w:ind w:left="720" w:hanging="360"/>
      </w:pPr>
      <w:rPr>
        <w:rFonts w:hint="default"/>
      </w:rPr>
    </w:lvl>
    <w:lvl w:ilvl="1">
      <w:start w:val="1"/>
      <w:numFmt w:val="decimal"/>
      <w:isLgl/>
      <w:lvlText w:val="%1.%2"/>
      <w:lvlJc w:val="left"/>
      <w:pPr>
        <w:ind w:left="780" w:hanging="420"/>
      </w:pPr>
    </w:lvl>
    <w:lvl w:ilvl="2">
      <w:start w:val="1"/>
      <w:numFmt w:val="decimal"/>
      <w:isLgl/>
      <w:lvlText w:val="%1.%2.%3"/>
      <w:lvlJc w:val="left"/>
      <w:pPr>
        <w:ind w:left="1145" w:hanging="720"/>
      </w:pPr>
      <w:rPr>
        <w:i w:val="0"/>
        <w:i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56B76F8A"/>
    <w:multiLevelType w:val="multilevel"/>
    <w:tmpl w:val="2D023486"/>
    <w:lvl w:ilvl="0">
      <w:start w:val="1"/>
      <w:numFmt w:val="decimal"/>
      <w:pStyle w:val="Overskrift1"/>
      <w:lvlText w:val="%1"/>
      <w:lvlJc w:val="left"/>
      <w:pPr>
        <w:ind w:left="720" w:hanging="360"/>
      </w:pPr>
    </w:lvl>
    <w:lvl w:ilvl="1">
      <w:start w:val="1"/>
      <w:numFmt w:val="decimal"/>
      <w:pStyle w:val="Overskrift2"/>
      <w:isLgl/>
      <w:lvlText w:val="%1.%2"/>
      <w:lvlJc w:val="left"/>
      <w:pPr>
        <w:ind w:left="780" w:hanging="420"/>
      </w:pPr>
    </w:lvl>
    <w:lvl w:ilvl="2">
      <w:start w:val="1"/>
      <w:numFmt w:val="decimal"/>
      <w:pStyle w:val="Overskrift3"/>
      <w:isLgl/>
      <w:lvlText w:val="%1.%2.%3"/>
      <w:lvlJc w:val="left"/>
      <w:pPr>
        <w:ind w:left="1145" w:hanging="720"/>
      </w:pPr>
      <w:rPr>
        <w:i w:val="0"/>
        <w:i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780F2BDF"/>
    <w:multiLevelType w:val="hybridMultilevel"/>
    <w:tmpl w:val="4E4ADF2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113167348">
    <w:abstractNumId w:val="2"/>
  </w:num>
  <w:num w:numId="2" w16cid:durableId="84615140">
    <w:abstractNumId w:val="1"/>
  </w:num>
  <w:num w:numId="3" w16cid:durableId="1307588515">
    <w:abstractNumId w:val="3"/>
  </w:num>
  <w:num w:numId="4" w16cid:durableId="1931161634">
    <w:abstractNumId w:val="4"/>
  </w:num>
  <w:num w:numId="5" w16cid:durableId="1275595071">
    <w:abstractNumId w:val="5"/>
  </w:num>
  <w:num w:numId="6" w16cid:durableId="1569729644">
    <w:abstractNumId w:val="0"/>
  </w:num>
  <w:num w:numId="7" w16cid:durableId="110915655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el Fitjar Croles">
    <w15:presenceInfo w15:providerId="AD" w15:userId="S::Daniel.Fitjar.Croles@udir.no::a60b5f16-68c2-4efa-bde9-b591a25a35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307"/>
    <w:rsid w:val="000543C2"/>
    <w:rsid w:val="00056091"/>
    <w:rsid w:val="000717CE"/>
    <w:rsid w:val="00086275"/>
    <w:rsid w:val="00087F7E"/>
    <w:rsid w:val="00091002"/>
    <w:rsid w:val="000B37C3"/>
    <w:rsid w:val="000C4C21"/>
    <w:rsid w:val="000D1AD7"/>
    <w:rsid w:val="000D444B"/>
    <w:rsid w:val="000D63CB"/>
    <w:rsid w:val="000E077A"/>
    <w:rsid w:val="000E555E"/>
    <w:rsid w:val="000F73BD"/>
    <w:rsid w:val="00104313"/>
    <w:rsid w:val="001431A1"/>
    <w:rsid w:val="0016051F"/>
    <w:rsid w:val="00173A8B"/>
    <w:rsid w:val="00182724"/>
    <w:rsid w:val="001A26B6"/>
    <w:rsid w:val="001A6F7B"/>
    <w:rsid w:val="001B489E"/>
    <w:rsid w:val="001C6FE9"/>
    <w:rsid w:val="001D5C5F"/>
    <w:rsid w:val="001F0F31"/>
    <w:rsid w:val="002036DE"/>
    <w:rsid w:val="00220E1A"/>
    <w:rsid w:val="00224969"/>
    <w:rsid w:val="0026373B"/>
    <w:rsid w:val="00267F57"/>
    <w:rsid w:val="00283FE8"/>
    <w:rsid w:val="002874A8"/>
    <w:rsid w:val="002B6723"/>
    <w:rsid w:val="002C3558"/>
    <w:rsid w:val="002C6EF6"/>
    <w:rsid w:val="002D40EE"/>
    <w:rsid w:val="002D77DD"/>
    <w:rsid w:val="002E040A"/>
    <w:rsid w:val="002F1D35"/>
    <w:rsid w:val="00320E1A"/>
    <w:rsid w:val="00322CEC"/>
    <w:rsid w:val="00323D27"/>
    <w:rsid w:val="00332A9A"/>
    <w:rsid w:val="00362238"/>
    <w:rsid w:val="003A7EA7"/>
    <w:rsid w:val="003B26BE"/>
    <w:rsid w:val="003D5C5D"/>
    <w:rsid w:val="003D7C4F"/>
    <w:rsid w:val="003E30FA"/>
    <w:rsid w:val="003E374F"/>
    <w:rsid w:val="00410753"/>
    <w:rsid w:val="00411335"/>
    <w:rsid w:val="004122C9"/>
    <w:rsid w:val="00412EB4"/>
    <w:rsid w:val="00414AF1"/>
    <w:rsid w:val="00417BDB"/>
    <w:rsid w:val="00441F03"/>
    <w:rsid w:val="0044544D"/>
    <w:rsid w:val="00452361"/>
    <w:rsid w:val="00455792"/>
    <w:rsid w:val="00475FC1"/>
    <w:rsid w:val="004822A2"/>
    <w:rsid w:val="004A45B9"/>
    <w:rsid w:val="004A52A9"/>
    <w:rsid w:val="004A7392"/>
    <w:rsid w:val="004B5C7D"/>
    <w:rsid w:val="004C00AC"/>
    <w:rsid w:val="004C67C8"/>
    <w:rsid w:val="004C7210"/>
    <w:rsid w:val="004D3AE3"/>
    <w:rsid w:val="004E02F4"/>
    <w:rsid w:val="004E1568"/>
    <w:rsid w:val="004F33C3"/>
    <w:rsid w:val="00506DE2"/>
    <w:rsid w:val="00510CB0"/>
    <w:rsid w:val="00515518"/>
    <w:rsid w:val="0051564C"/>
    <w:rsid w:val="00515F53"/>
    <w:rsid w:val="00555E1D"/>
    <w:rsid w:val="00562CF2"/>
    <w:rsid w:val="00584E91"/>
    <w:rsid w:val="005976DE"/>
    <w:rsid w:val="005B04F7"/>
    <w:rsid w:val="005D5E02"/>
    <w:rsid w:val="005E09EA"/>
    <w:rsid w:val="005E12E9"/>
    <w:rsid w:val="005E395D"/>
    <w:rsid w:val="0060001D"/>
    <w:rsid w:val="00604AE9"/>
    <w:rsid w:val="00612750"/>
    <w:rsid w:val="00614CD7"/>
    <w:rsid w:val="00616524"/>
    <w:rsid w:val="00640A36"/>
    <w:rsid w:val="00647D3D"/>
    <w:rsid w:val="00672319"/>
    <w:rsid w:val="0069763A"/>
    <w:rsid w:val="006C1BE3"/>
    <w:rsid w:val="006C4E66"/>
    <w:rsid w:val="006F4F62"/>
    <w:rsid w:val="00723232"/>
    <w:rsid w:val="00733D4B"/>
    <w:rsid w:val="00736E05"/>
    <w:rsid w:val="00737B92"/>
    <w:rsid w:val="007528DE"/>
    <w:rsid w:val="00754894"/>
    <w:rsid w:val="00767ECB"/>
    <w:rsid w:val="00773614"/>
    <w:rsid w:val="007C27A2"/>
    <w:rsid w:val="007D153E"/>
    <w:rsid w:val="007E35B9"/>
    <w:rsid w:val="00810D03"/>
    <w:rsid w:val="008220BF"/>
    <w:rsid w:val="00825947"/>
    <w:rsid w:val="00841087"/>
    <w:rsid w:val="00844BF8"/>
    <w:rsid w:val="00877887"/>
    <w:rsid w:val="008830E6"/>
    <w:rsid w:val="008972E2"/>
    <w:rsid w:val="008979AB"/>
    <w:rsid w:val="008A3FDF"/>
    <w:rsid w:val="008B277F"/>
    <w:rsid w:val="008B41F1"/>
    <w:rsid w:val="008B7B47"/>
    <w:rsid w:val="008C0DFA"/>
    <w:rsid w:val="008C12FE"/>
    <w:rsid w:val="008C35D3"/>
    <w:rsid w:val="008D1E89"/>
    <w:rsid w:val="008E3087"/>
    <w:rsid w:val="009171EF"/>
    <w:rsid w:val="00931EF3"/>
    <w:rsid w:val="00932A7A"/>
    <w:rsid w:val="00937307"/>
    <w:rsid w:val="00940548"/>
    <w:rsid w:val="009741D4"/>
    <w:rsid w:val="00981525"/>
    <w:rsid w:val="00997DC2"/>
    <w:rsid w:val="009A1378"/>
    <w:rsid w:val="009B0096"/>
    <w:rsid w:val="009B33BD"/>
    <w:rsid w:val="009B6508"/>
    <w:rsid w:val="009C5BB5"/>
    <w:rsid w:val="009C72EE"/>
    <w:rsid w:val="009D77CA"/>
    <w:rsid w:val="009E1B2E"/>
    <w:rsid w:val="009E4236"/>
    <w:rsid w:val="009E6C82"/>
    <w:rsid w:val="00A0184F"/>
    <w:rsid w:val="00A03A86"/>
    <w:rsid w:val="00A06FF7"/>
    <w:rsid w:val="00A14380"/>
    <w:rsid w:val="00A35F3E"/>
    <w:rsid w:val="00A47925"/>
    <w:rsid w:val="00A60610"/>
    <w:rsid w:val="00A64A0F"/>
    <w:rsid w:val="00A80931"/>
    <w:rsid w:val="00AA0E12"/>
    <w:rsid w:val="00AA7DF6"/>
    <w:rsid w:val="00AB0E95"/>
    <w:rsid w:val="00AB24B5"/>
    <w:rsid w:val="00AC0A0A"/>
    <w:rsid w:val="00AC0B7C"/>
    <w:rsid w:val="00AC405C"/>
    <w:rsid w:val="00AE0B70"/>
    <w:rsid w:val="00AF1A32"/>
    <w:rsid w:val="00B04C94"/>
    <w:rsid w:val="00B04EB5"/>
    <w:rsid w:val="00B12AFF"/>
    <w:rsid w:val="00B1709A"/>
    <w:rsid w:val="00B23C7E"/>
    <w:rsid w:val="00B306AD"/>
    <w:rsid w:val="00B35BAC"/>
    <w:rsid w:val="00B3740F"/>
    <w:rsid w:val="00B46D96"/>
    <w:rsid w:val="00B535FE"/>
    <w:rsid w:val="00B5590C"/>
    <w:rsid w:val="00B76D07"/>
    <w:rsid w:val="00B90984"/>
    <w:rsid w:val="00B92197"/>
    <w:rsid w:val="00B96D23"/>
    <w:rsid w:val="00BA076F"/>
    <w:rsid w:val="00BA4BA4"/>
    <w:rsid w:val="00BC1EE9"/>
    <w:rsid w:val="00BC2DCD"/>
    <w:rsid w:val="00BF6362"/>
    <w:rsid w:val="00C12D80"/>
    <w:rsid w:val="00C30583"/>
    <w:rsid w:val="00C30E37"/>
    <w:rsid w:val="00C57E0F"/>
    <w:rsid w:val="00C822E9"/>
    <w:rsid w:val="00C85BDE"/>
    <w:rsid w:val="00C91599"/>
    <w:rsid w:val="00CA08AA"/>
    <w:rsid w:val="00CC2338"/>
    <w:rsid w:val="00CC36AE"/>
    <w:rsid w:val="00CD573A"/>
    <w:rsid w:val="00CF3423"/>
    <w:rsid w:val="00D0523F"/>
    <w:rsid w:val="00D115FC"/>
    <w:rsid w:val="00D1414F"/>
    <w:rsid w:val="00D21088"/>
    <w:rsid w:val="00D2432F"/>
    <w:rsid w:val="00D447C6"/>
    <w:rsid w:val="00D50D0A"/>
    <w:rsid w:val="00D51CC4"/>
    <w:rsid w:val="00D63416"/>
    <w:rsid w:val="00D669D4"/>
    <w:rsid w:val="00D70C8C"/>
    <w:rsid w:val="00D742CE"/>
    <w:rsid w:val="00D92116"/>
    <w:rsid w:val="00DB0248"/>
    <w:rsid w:val="00DB1BAF"/>
    <w:rsid w:val="00DB4F1E"/>
    <w:rsid w:val="00DD0E18"/>
    <w:rsid w:val="00DE2C3A"/>
    <w:rsid w:val="00DF1CDD"/>
    <w:rsid w:val="00E07D35"/>
    <w:rsid w:val="00E33C89"/>
    <w:rsid w:val="00E7021D"/>
    <w:rsid w:val="00E72D5D"/>
    <w:rsid w:val="00E72F30"/>
    <w:rsid w:val="00E75A39"/>
    <w:rsid w:val="00E84A1A"/>
    <w:rsid w:val="00EA4CA3"/>
    <w:rsid w:val="00EB162A"/>
    <w:rsid w:val="00ED327C"/>
    <w:rsid w:val="00ED5B5F"/>
    <w:rsid w:val="00EF5CA1"/>
    <w:rsid w:val="00EF7A39"/>
    <w:rsid w:val="00F074B7"/>
    <w:rsid w:val="00F1311A"/>
    <w:rsid w:val="00F2438D"/>
    <w:rsid w:val="00F24D39"/>
    <w:rsid w:val="00F51480"/>
    <w:rsid w:val="00F55D8B"/>
    <w:rsid w:val="00F73B48"/>
    <w:rsid w:val="00F7682A"/>
    <w:rsid w:val="00F93BD2"/>
    <w:rsid w:val="00FA102F"/>
    <w:rsid w:val="00FB1DF7"/>
    <w:rsid w:val="00FC59FD"/>
    <w:rsid w:val="00FD00AA"/>
    <w:rsid w:val="00FE0718"/>
    <w:rsid w:val="00FE2E7D"/>
    <w:rsid w:val="00FF51F6"/>
    <w:rsid w:val="00FF6C6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3C81B"/>
  <w15:docId w15:val="{504A4FEE-3F43-4411-B6EF-1A1F31BD6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D0A"/>
    <w:pPr>
      <w:spacing w:after="160" w:line="259" w:lineRule="auto"/>
    </w:pPr>
    <w:rPr>
      <w:rFonts w:ascii="Roboto" w:eastAsia="Calibri" w:hAnsi="Roboto" w:cs="Arial"/>
      <w:sz w:val="22"/>
      <w:szCs w:val="22"/>
      <w:lang w:val="nn-NO"/>
      <w14:numSpacing w14:val="tabular"/>
    </w:rPr>
  </w:style>
  <w:style w:type="paragraph" w:styleId="Overskrift1">
    <w:name w:val="heading 1"/>
    <w:basedOn w:val="Normal"/>
    <w:next w:val="Normal"/>
    <w:link w:val="Overskrift1Tegn"/>
    <w:uiPriority w:val="9"/>
    <w:qFormat/>
    <w:rsid w:val="00E72D5D"/>
    <w:pPr>
      <w:keepNext/>
      <w:numPr>
        <w:numId w:val="5"/>
      </w:numPr>
      <w:spacing w:before="160" w:after="80"/>
      <w:ind w:left="357" w:hanging="357"/>
      <w:outlineLvl w:val="0"/>
    </w:pPr>
    <w:rPr>
      <w:rFonts w:eastAsia="Yu Gothic Light" w:cs="Times New Roman"/>
      <w:sz w:val="36"/>
      <w:szCs w:val="36"/>
    </w:rPr>
  </w:style>
  <w:style w:type="paragraph" w:styleId="Overskrift2">
    <w:name w:val="heading 2"/>
    <w:basedOn w:val="Normal"/>
    <w:next w:val="Normal"/>
    <w:link w:val="Overskrift2Tegn"/>
    <w:uiPriority w:val="9"/>
    <w:unhideWhenUsed/>
    <w:qFormat/>
    <w:rsid w:val="00515F53"/>
    <w:pPr>
      <w:keepNext/>
      <w:keepLines/>
      <w:numPr>
        <w:ilvl w:val="1"/>
        <w:numId w:val="5"/>
      </w:numPr>
      <w:spacing w:before="160" w:after="80"/>
      <w:ind w:left="420"/>
      <w:outlineLvl w:val="1"/>
    </w:pPr>
    <w:rPr>
      <w:rFonts w:eastAsia="Yu Gothic Light" w:cs="Times New Roman"/>
      <w:sz w:val="28"/>
      <w:szCs w:val="28"/>
    </w:rPr>
  </w:style>
  <w:style w:type="paragraph" w:styleId="Overskrift3">
    <w:name w:val="heading 3"/>
    <w:basedOn w:val="Normal"/>
    <w:next w:val="Normal"/>
    <w:link w:val="Overskrift3Tegn"/>
    <w:uiPriority w:val="9"/>
    <w:unhideWhenUsed/>
    <w:qFormat/>
    <w:rsid w:val="00515F53"/>
    <w:pPr>
      <w:keepNext/>
      <w:keepLines/>
      <w:numPr>
        <w:ilvl w:val="2"/>
        <w:numId w:val="5"/>
      </w:numPr>
      <w:ind w:left="720"/>
      <w:outlineLvl w:val="2"/>
    </w:pPr>
    <w:rPr>
      <w:rFonts w:eastAsia="Yu Gothic Light" w:cs="Times New Roman"/>
      <w:sz w:val="24"/>
      <w:szCs w:val="24"/>
    </w:rPr>
  </w:style>
  <w:style w:type="paragraph" w:styleId="Overskrift4">
    <w:name w:val="heading 4"/>
    <w:basedOn w:val="Normal"/>
    <w:next w:val="Normal"/>
    <w:link w:val="Overskrift4Tegn"/>
    <w:uiPriority w:val="9"/>
    <w:unhideWhenUsed/>
    <w:qFormat/>
    <w:rsid w:val="00C57E0F"/>
    <w:pPr>
      <w:keepNext/>
      <w:spacing w:before="160" w:after="80"/>
      <w:outlineLvl w:val="3"/>
    </w:pPr>
    <w:rPr>
      <w:i/>
      <w:i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AE0B7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bletekst">
    <w:name w:val="Balloon Text"/>
    <w:basedOn w:val="Normal"/>
    <w:link w:val="BobletekstTegn"/>
    <w:semiHidden/>
    <w:unhideWhenUsed/>
    <w:rsid w:val="00EF5CA1"/>
    <w:rPr>
      <w:rFonts w:ascii="Tahoma" w:hAnsi="Tahoma" w:cs="Tahoma"/>
      <w:sz w:val="16"/>
      <w:szCs w:val="16"/>
    </w:rPr>
  </w:style>
  <w:style w:type="character" w:customStyle="1" w:styleId="BobletekstTegn">
    <w:name w:val="Bobletekst Tegn"/>
    <w:basedOn w:val="Standardskriftforavsnitt"/>
    <w:link w:val="Bobletekst"/>
    <w:uiPriority w:val="99"/>
    <w:semiHidden/>
    <w:rsid w:val="00EF5CA1"/>
    <w:rPr>
      <w:rFonts w:ascii="Tahoma" w:hAnsi="Tahoma" w:cs="Tahoma"/>
      <w:sz w:val="16"/>
      <w:szCs w:val="16"/>
    </w:rPr>
  </w:style>
  <w:style w:type="paragraph" w:styleId="Topptekst">
    <w:name w:val="header"/>
    <w:basedOn w:val="Normal"/>
    <w:link w:val="TopptekstTegn"/>
    <w:uiPriority w:val="99"/>
    <w:unhideWhenUsed/>
    <w:rsid w:val="00AB0E95"/>
    <w:pPr>
      <w:tabs>
        <w:tab w:val="center" w:pos="4536"/>
        <w:tab w:val="right" w:pos="9072"/>
      </w:tabs>
    </w:pPr>
  </w:style>
  <w:style w:type="character" w:customStyle="1" w:styleId="TopptekstTegn">
    <w:name w:val="Topptekst Tegn"/>
    <w:basedOn w:val="Standardskriftforavsnitt"/>
    <w:link w:val="Topptekst"/>
    <w:uiPriority w:val="99"/>
    <w:rsid w:val="00AB0E95"/>
  </w:style>
  <w:style w:type="paragraph" w:styleId="Bunntekst">
    <w:name w:val="footer"/>
    <w:basedOn w:val="Normal"/>
    <w:link w:val="BunntekstTegn"/>
    <w:unhideWhenUsed/>
    <w:rsid w:val="00AB0E95"/>
    <w:pPr>
      <w:tabs>
        <w:tab w:val="center" w:pos="4536"/>
        <w:tab w:val="right" w:pos="9072"/>
      </w:tabs>
    </w:pPr>
  </w:style>
  <w:style w:type="character" w:customStyle="1" w:styleId="BunntekstTegn">
    <w:name w:val="Bunntekst Tegn"/>
    <w:basedOn w:val="Standardskriftforavsnitt"/>
    <w:link w:val="Bunntekst"/>
    <w:rsid w:val="00AB0E95"/>
  </w:style>
  <w:style w:type="character" w:styleId="Hyperkobling">
    <w:name w:val="Hyperlink"/>
    <w:basedOn w:val="Standardskriftforavsnitt"/>
    <w:uiPriority w:val="99"/>
    <w:unhideWhenUsed/>
    <w:rsid w:val="00320E1A"/>
    <w:rPr>
      <w:color w:val="0000FF" w:themeColor="hyperlink"/>
      <w:u w:val="single"/>
    </w:rPr>
  </w:style>
  <w:style w:type="character" w:customStyle="1" w:styleId="Overskrift1Tegn">
    <w:name w:val="Overskrift 1 Tegn"/>
    <w:basedOn w:val="Standardskriftforavsnitt"/>
    <w:link w:val="Overskrift1"/>
    <w:uiPriority w:val="9"/>
    <w:rsid w:val="00E72D5D"/>
    <w:rPr>
      <w:rFonts w:ascii="Roboto" w:eastAsia="Yu Gothic Light" w:hAnsi="Roboto" w:cs="Times New Roman"/>
      <w:sz w:val="36"/>
      <w:szCs w:val="36"/>
      <w14:numSpacing w14:val="tabular"/>
    </w:rPr>
  </w:style>
  <w:style w:type="character" w:customStyle="1" w:styleId="Overskrift2Tegn">
    <w:name w:val="Overskrift 2 Tegn"/>
    <w:basedOn w:val="Standardskriftforavsnitt"/>
    <w:link w:val="Overskrift2"/>
    <w:uiPriority w:val="9"/>
    <w:rsid w:val="00515F53"/>
    <w:rPr>
      <w:rFonts w:ascii="Inter" w:eastAsia="Yu Gothic Light" w:hAnsi="Inter" w:cs="Times New Roman"/>
      <w:sz w:val="28"/>
      <w:szCs w:val="28"/>
      <w14:numSpacing w14:val="tabular"/>
    </w:rPr>
  </w:style>
  <w:style w:type="paragraph" w:styleId="Tittel">
    <w:name w:val="Title"/>
    <w:basedOn w:val="Normal"/>
    <w:next w:val="Undertittel"/>
    <w:link w:val="TittelTegn"/>
    <w:uiPriority w:val="10"/>
    <w:qFormat/>
    <w:rsid w:val="00515F53"/>
    <w:pPr>
      <w:contextualSpacing/>
    </w:pPr>
    <w:rPr>
      <w:rFonts w:eastAsia="Roboto" w:cs="Times New Roman"/>
      <w:b/>
      <w:caps/>
      <w:color w:val="7DBF9D"/>
      <w:spacing w:val="40"/>
      <w:kern w:val="28"/>
      <w:sz w:val="64"/>
      <w:szCs w:val="64"/>
    </w:rPr>
  </w:style>
  <w:style w:type="character" w:customStyle="1" w:styleId="TittelTegn">
    <w:name w:val="Tittel Tegn"/>
    <w:basedOn w:val="Standardskriftforavsnitt"/>
    <w:link w:val="Tittel"/>
    <w:uiPriority w:val="10"/>
    <w:rsid w:val="00515F53"/>
    <w:rPr>
      <w:rFonts w:ascii="Inter" w:eastAsia="Roboto" w:hAnsi="Inter" w:cs="Times New Roman"/>
      <w:b/>
      <w:caps/>
      <w:color w:val="7DBF9D"/>
      <w:spacing w:val="40"/>
      <w:kern w:val="28"/>
      <w:sz w:val="64"/>
      <w:szCs w:val="64"/>
      <w14:numSpacing w14:val="tabular"/>
    </w:rPr>
  </w:style>
  <w:style w:type="paragraph" w:styleId="Undertittel">
    <w:name w:val="Subtitle"/>
    <w:basedOn w:val="Normal"/>
    <w:next w:val="Normal"/>
    <w:link w:val="UndertittelTegn"/>
    <w:uiPriority w:val="11"/>
    <w:qFormat/>
    <w:rsid w:val="00515F53"/>
    <w:rPr>
      <w:sz w:val="44"/>
      <w:szCs w:val="44"/>
    </w:rPr>
  </w:style>
  <w:style w:type="character" w:customStyle="1" w:styleId="UndertittelTegn">
    <w:name w:val="Undertittel Tegn"/>
    <w:basedOn w:val="Standardskriftforavsnitt"/>
    <w:link w:val="Undertittel"/>
    <w:uiPriority w:val="11"/>
    <w:rsid w:val="00515F53"/>
    <w:rPr>
      <w:rFonts w:ascii="Inter" w:eastAsia="Calibri" w:hAnsi="Inter" w:cs="Arial"/>
      <w:sz w:val="44"/>
      <w:szCs w:val="44"/>
      <w14:numSpacing w14:val="tabular"/>
    </w:rPr>
  </w:style>
  <w:style w:type="character" w:customStyle="1" w:styleId="Overskrift3Tegn">
    <w:name w:val="Overskrift 3 Tegn"/>
    <w:basedOn w:val="Standardskriftforavsnitt"/>
    <w:link w:val="Overskrift3"/>
    <w:uiPriority w:val="9"/>
    <w:rsid w:val="00515F53"/>
    <w:rPr>
      <w:rFonts w:ascii="Inter" w:eastAsia="Yu Gothic Light" w:hAnsi="Inter" w:cs="Times New Roman"/>
      <w:sz w:val="24"/>
      <w:szCs w:val="24"/>
      <w14:numSpacing w14:val="tabular"/>
    </w:rPr>
  </w:style>
  <w:style w:type="character" w:styleId="Merknadsreferanse">
    <w:name w:val="annotation reference"/>
    <w:basedOn w:val="Standardskriftforavsnitt"/>
    <w:uiPriority w:val="99"/>
    <w:semiHidden/>
    <w:unhideWhenUsed/>
    <w:rsid w:val="00FB1DF7"/>
    <w:rPr>
      <w:sz w:val="16"/>
      <w:szCs w:val="16"/>
    </w:rPr>
  </w:style>
  <w:style w:type="paragraph" w:styleId="Merknadstekst">
    <w:name w:val="annotation text"/>
    <w:basedOn w:val="Normal"/>
    <w:link w:val="MerknadstekstTegn"/>
    <w:uiPriority w:val="99"/>
    <w:unhideWhenUsed/>
    <w:rsid w:val="00FB1DF7"/>
  </w:style>
  <w:style w:type="character" w:customStyle="1" w:styleId="MerknadstekstTegn">
    <w:name w:val="Merknadstekst Tegn"/>
    <w:basedOn w:val="Standardskriftforavsnitt"/>
    <w:link w:val="Merknadstekst"/>
    <w:uiPriority w:val="99"/>
    <w:rsid w:val="00FB1DF7"/>
    <w:rPr>
      <w:rFonts w:ascii="Inter 28pt" w:hAnsi="Inter 28pt"/>
      <w14:numSpacing w14:val="tabular"/>
    </w:rPr>
  </w:style>
  <w:style w:type="character" w:customStyle="1" w:styleId="Overskrift4Tegn">
    <w:name w:val="Overskrift 4 Tegn"/>
    <w:basedOn w:val="Standardskriftforavsnitt"/>
    <w:link w:val="Overskrift4"/>
    <w:uiPriority w:val="9"/>
    <w:rsid w:val="00C57E0F"/>
    <w:rPr>
      <w:rFonts w:ascii="Inter 28pt" w:eastAsia="Calibri" w:hAnsi="Inter 28pt" w:cs="Arial"/>
      <w:i/>
      <w:iCs/>
      <w:sz w:val="22"/>
      <w:szCs w:val="22"/>
      <w14:numSpacing w14:val="tabular"/>
    </w:rPr>
  </w:style>
  <w:style w:type="paragraph" w:styleId="Kommentaremne">
    <w:name w:val="annotation subject"/>
    <w:basedOn w:val="Merknadstekst"/>
    <w:next w:val="Merknadstekst"/>
    <w:link w:val="KommentaremneTegn"/>
    <w:uiPriority w:val="99"/>
    <w:semiHidden/>
    <w:unhideWhenUsed/>
    <w:rsid w:val="00A80931"/>
    <w:pPr>
      <w:spacing w:after="0"/>
    </w:pPr>
    <w:rPr>
      <w:rFonts w:ascii="Verdana" w:hAnsi="Verdana"/>
      <w:b/>
      <w:bCs/>
      <w14:numSpacing w14:val="default"/>
    </w:rPr>
  </w:style>
  <w:style w:type="character" w:customStyle="1" w:styleId="KommentaremneTegn">
    <w:name w:val="Kommentaremne Tegn"/>
    <w:basedOn w:val="MerknadstekstTegn"/>
    <w:link w:val="Kommentaremne"/>
    <w:uiPriority w:val="99"/>
    <w:semiHidden/>
    <w:rsid w:val="00A80931"/>
    <w:rPr>
      <w:rFonts w:ascii="Inter 28pt" w:hAnsi="Inter 28pt"/>
      <w:b/>
      <w:bCs/>
      <w14:numSpacing w14:val="tabular"/>
    </w:rPr>
  </w:style>
  <w:style w:type="character" w:styleId="Plassholdertekst">
    <w:name w:val="Placeholder Text"/>
    <w:basedOn w:val="Standardskriftforavsnitt"/>
    <w:uiPriority w:val="99"/>
    <w:semiHidden/>
    <w:rsid w:val="00B1709A"/>
    <w:rPr>
      <w:color w:val="666666"/>
    </w:rPr>
  </w:style>
  <w:style w:type="paragraph" w:styleId="Listeavsnitt">
    <w:name w:val="List Paragraph"/>
    <w:basedOn w:val="Normal"/>
    <w:uiPriority w:val="34"/>
    <w:qFormat/>
    <w:rsid w:val="009D77CA"/>
    <w:pPr>
      <w:ind w:left="720"/>
      <w:contextualSpacing/>
    </w:pPr>
  </w:style>
  <w:style w:type="paragraph" w:styleId="INNH1">
    <w:name w:val="toc 1"/>
    <w:basedOn w:val="Normal"/>
    <w:next w:val="Normal"/>
    <w:autoRedefine/>
    <w:uiPriority w:val="39"/>
    <w:unhideWhenUsed/>
    <w:rsid w:val="00F55D8B"/>
    <w:pPr>
      <w:spacing w:after="100"/>
    </w:pPr>
    <w:rPr>
      <w:rFonts w:eastAsiaTheme="minorHAnsi" w:cstheme="minorBidi"/>
    </w:rPr>
  </w:style>
  <w:style w:type="paragraph" w:styleId="INNH2">
    <w:name w:val="toc 2"/>
    <w:basedOn w:val="Normal"/>
    <w:next w:val="Normal"/>
    <w:autoRedefine/>
    <w:uiPriority w:val="39"/>
    <w:unhideWhenUsed/>
    <w:rsid w:val="00F55D8B"/>
    <w:pPr>
      <w:spacing w:after="100"/>
      <w:ind w:left="220"/>
    </w:pPr>
    <w:rPr>
      <w:rFonts w:eastAsiaTheme="minorHAnsi" w:cstheme="minorBidi"/>
    </w:rPr>
  </w:style>
  <w:style w:type="paragraph" w:customStyle="1" w:styleId="OverskriftInnhold">
    <w:name w:val="Overskrift Innhold"/>
    <w:basedOn w:val="Undertittel"/>
    <w:link w:val="OverskriftInnholdTegn"/>
    <w:qFormat/>
    <w:rsid w:val="00E72D5D"/>
    <w:rPr>
      <w:sz w:val="36"/>
      <w:szCs w:val="36"/>
    </w:rPr>
  </w:style>
  <w:style w:type="character" w:customStyle="1" w:styleId="OverskriftInnholdTegn">
    <w:name w:val="Overskrift Innhold Tegn"/>
    <w:basedOn w:val="Overskrift2Tegn"/>
    <w:link w:val="OverskriftInnhold"/>
    <w:rsid w:val="00E72D5D"/>
    <w:rPr>
      <w:rFonts w:ascii="Roboto" w:eastAsia="Calibri" w:hAnsi="Roboto" w:cs="Arial"/>
      <w:sz w:val="36"/>
      <w:szCs w:val="36"/>
      <w14:numSpacing w14:val="tabular"/>
    </w:rPr>
  </w:style>
  <w:style w:type="character" w:styleId="Ulstomtale">
    <w:name w:val="Unresolved Mention"/>
    <w:basedOn w:val="Standardskriftforavsnitt"/>
    <w:uiPriority w:val="99"/>
    <w:semiHidden/>
    <w:unhideWhenUsed/>
    <w:rsid w:val="005E09EA"/>
    <w:rPr>
      <w:color w:val="605E5C"/>
      <w:shd w:val="clear" w:color="auto" w:fill="E1DFDD"/>
    </w:rPr>
  </w:style>
  <w:style w:type="paragraph" w:styleId="Revisjon">
    <w:name w:val="Revision"/>
    <w:hidden/>
    <w:uiPriority w:val="99"/>
    <w:semiHidden/>
    <w:rsid w:val="00736E05"/>
    <w:rPr>
      <w:rFonts w:ascii="Roboto" w:eastAsia="Calibri" w:hAnsi="Roboto" w:cs="Arial"/>
      <w:sz w:val="22"/>
      <w:szCs w:val="22"/>
      <w:lang w:val="nn-NO"/>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131253">
      <w:bodyDiv w:val="1"/>
      <w:marLeft w:val="0"/>
      <w:marRight w:val="0"/>
      <w:marTop w:val="0"/>
      <w:marBottom w:val="0"/>
      <w:divBdr>
        <w:top w:val="none" w:sz="0" w:space="0" w:color="auto"/>
        <w:left w:val="none" w:sz="0" w:space="0" w:color="auto"/>
        <w:bottom w:val="none" w:sz="0" w:space="0" w:color="auto"/>
        <w:right w:val="none" w:sz="0" w:space="0" w:color="auto"/>
      </w:divBdr>
    </w:div>
    <w:div w:id="161042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74235768D24D8CA4EDD1868C5DD828"/>
        <w:category>
          <w:name w:val="Generelt"/>
          <w:gallery w:val="placeholder"/>
        </w:category>
        <w:types>
          <w:type w:val="bbPlcHdr"/>
        </w:types>
        <w:behaviors>
          <w:behavior w:val="content"/>
        </w:behaviors>
        <w:guid w:val="{8D6D46F9-194F-472C-8E9E-413AEF9976C8}"/>
      </w:docPartPr>
      <w:docPartBody>
        <w:p w:rsidR="008E30E3" w:rsidRDefault="00CC6283">
          <w:pPr>
            <w:pStyle w:val="4574235768D24D8CA4EDD1868C5DD828"/>
          </w:pPr>
          <w:r w:rsidRPr="000E1B11">
            <w:rPr>
              <w:rStyle w:val="Plassholdertekst"/>
            </w:rPr>
            <w:t>[Sammendrag]</w:t>
          </w:r>
        </w:p>
      </w:docPartBody>
    </w:docPart>
    <w:docPart>
      <w:docPartPr>
        <w:name w:val="EE79192582284DCEAB5D86BF7AF33F4E"/>
        <w:category>
          <w:name w:val="Generelt"/>
          <w:gallery w:val="placeholder"/>
        </w:category>
        <w:types>
          <w:type w:val="bbPlcHdr"/>
        </w:types>
        <w:behaviors>
          <w:behavior w:val="content"/>
        </w:behaviors>
        <w:guid w:val="{B160BF97-8133-4702-9F25-9FFC59F7B2D0}"/>
      </w:docPartPr>
      <w:docPartBody>
        <w:p w:rsidR="008E30E3" w:rsidRDefault="00CC6283">
          <w:pPr>
            <w:pStyle w:val="EE79192582284DCEAB5D86BF7AF33F4E"/>
          </w:pPr>
          <w:r w:rsidRPr="00297AC2">
            <w:rPr>
              <w:rStyle w:val="Plassholdertekst"/>
            </w:rPr>
            <w:t>Klikk eller trykk for å skrive inn en dato.</w:t>
          </w:r>
        </w:p>
      </w:docPartBody>
    </w:docPart>
    <w:docPart>
      <w:docPartPr>
        <w:name w:val="55C65178228B4E239274D0A45B9091F2"/>
        <w:category>
          <w:name w:val="Generelt"/>
          <w:gallery w:val="placeholder"/>
        </w:category>
        <w:types>
          <w:type w:val="bbPlcHdr"/>
        </w:types>
        <w:behaviors>
          <w:behavior w:val="content"/>
        </w:behaviors>
        <w:guid w:val="{1FBB9979-B17C-47B0-962B-9A385E45AD2E}"/>
      </w:docPartPr>
      <w:docPartBody>
        <w:p w:rsidR="00FC3077" w:rsidRDefault="008E30E3" w:rsidP="008E30E3">
          <w:pPr>
            <w:pStyle w:val="55C65178228B4E239274D0A45B9091F2"/>
          </w:pPr>
          <w:r w:rsidRPr="000F23CE">
            <w:rPr>
              <w:rStyle w:val="Plassholdertekst"/>
            </w:rPr>
            <w:t>[Emne]</w:t>
          </w:r>
        </w:p>
      </w:docPartBody>
    </w:docPart>
    <w:docPart>
      <w:docPartPr>
        <w:name w:val="60ED95DB32064904AC4601EAF68704B5"/>
        <w:category>
          <w:name w:val="Generelt"/>
          <w:gallery w:val="placeholder"/>
        </w:category>
        <w:types>
          <w:type w:val="bbPlcHdr"/>
        </w:types>
        <w:behaviors>
          <w:behavior w:val="content"/>
        </w:behaviors>
        <w:guid w:val="{E2711964-23E3-47CC-AFF8-973A877D0619}"/>
      </w:docPartPr>
      <w:docPartBody>
        <w:p w:rsidR="00FC3077" w:rsidRDefault="008E30E3" w:rsidP="008E30E3">
          <w:pPr>
            <w:pStyle w:val="60ED95DB32064904AC4601EAF68704B5"/>
          </w:pPr>
          <w:r w:rsidRPr="000F23CE">
            <w:rPr>
              <w:rStyle w:val="Plassholdertekst"/>
            </w:rPr>
            <w:t>[Faks, firma]</w:t>
          </w:r>
        </w:p>
      </w:docPartBody>
    </w:docPart>
    <w:docPart>
      <w:docPartPr>
        <w:name w:val="34B7262A473744FBA4A6E5D87AB4F8A1"/>
        <w:category>
          <w:name w:val="Generelt"/>
          <w:gallery w:val="placeholder"/>
        </w:category>
        <w:types>
          <w:type w:val="bbPlcHdr"/>
        </w:types>
        <w:behaviors>
          <w:behavior w:val="content"/>
        </w:behaviors>
        <w:guid w:val="{5A8A9228-37E0-424B-8430-A6C6E548AEBC}"/>
      </w:docPartPr>
      <w:docPartBody>
        <w:p w:rsidR="00620535" w:rsidRDefault="00FC3077" w:rsidP="00FC3077">
          <w:pPr>
            <w:pStyle w:val="34B7262A473744FBA4A6E5D87AB4F8A1"/>
          </w:pPr>
          <w:r w:rsidRPr="000E1B11">
            <w:rPr>
              <w:rStyle w:val="Plassholdertekst"/>
            </w:rPr>
            <w:t>[Sammendrag]</w:t>
          </w:r>
        </w:p>
      </w:docPartBody>
    </w:docPart>
    <w:docPart>
      <w:docPartPr>
        <w:name w:val="150461CFF6C744F6A4361E2014307584"/>
        <w:category>
          <w:name w:val="Generelt"/>
          <w:gallery w:val="placeholder"/>
        </w:category>
        <w:types>
          <w:type w:val="bbPlcHdr"/>
        </w:types>
        <w:behaviors>
          <w:behavior w:val="content"/>
        </w:behaviors>
        <w:guid w:val="{9FAEDA42-F2CE-4D8E-A2CC-A8630CB9A822}"/>
      </w:docPartPr>
      <w:docPartBody>
        <w:p w:rsidR="00B35379" w:rsidRDefault="00620535" w:rsidP="00620535">
          <w:pPr>
            <w:pStyle w:val="150461CFF6C744F6A4361E2014307584"/>
          </w:pPr>
          <w:r w:rsidRPr="000F23CE">
            <w:rPr>
              <w:rStyle w:val="Plassholdertekst"/>
            </w:rPr>
            <w:t>[Emne]</w:t>
          </w:r>
        </w:p>
      </w:docPartBody>
    </w:docPart>
    <w:docPart>
      <w:docPartPr>
        <w:name w:val="7CF6608F6BFA41DAAEA69E17D4613802"/>
        <w:category>
          <w:name w:val="Generelt"/>
          <w:gallery w:val="placeholder"/>
        </w:category>
        <w:types>
          <w:type w:val="bbPlcHdr"/>
        </w:types>
        <w:behaviors>
          <w:behavior w:val="content"/>
        </w:behaviors>
        <w:guid w:val="{93ED4197-4A19-4010-B67B-07E6302D9441}"/>
      </w:docPartPr>
      <w:docPartBody>
        <w:p w:rsidR="00B35379" w:rsidRDefault="00620535" w:rsidP="00620535">
          <w:pPr>
            <w:pStyle w:val="7CF6608F6BFA41DAAEA69E17D4613802"/>
          </w:pPr>
          <w:r w:rsidRPr="000F23CE">
            <w:rPr>
              <w:rStyle w:val="Plassholdertekst"/>
            </w:rPr>
            <w:t>[Faks, firma]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Inter">
    <w:charset w:val="00"/>
    <w:family w:val="auto"/>
    <w:pitch w:val="variable"/>
    <w:sig w:usb0="E0000AFF" w:usb1="5200A1FF" w:usb2="00000021" w:usb3="00000000" w:csb0="0000019F" w:csb1="00000000"/>
  </w:font>
  <w:font w:name="Inter 28pt">
    <w:panose1 w:val="02000503000000020004"/>
    <w:charset w:val="00"/>
    <w:family w:val="auto"/>
    <w:pitch w:val="variable"/>
    <w:sig w:usb0="E00002FF" w:usb1="1200A1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121"/>
    <w:rsid w:val="00455792"/>
    <w:rsid w:val="0051208A"/>
    <w:rsid w:val="00620535"/>
    <w:rsid w:val="00633EBC"/>
    <w:rsid w:val="008E30E3"/>
    <w:rsid w:val="009171EF"/>
    <w:rsid w:val="00952121"/>
    <w:rsid w:val="00B35379"/>
    <w:rsid w:val="00BA4BA4"/>
    <w:rsid w:val="00CC36AE"/>
    <w:rsid w:val="00CC6283"/>
    <w:rsid w:val="00CD47F9"/>
    <w:rsid w:val="00FC3077"/>
    <w:rsid w:val="00FF100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620535"/>
    <w:rPr>
      <w:color w:val="666666"/>
    </w:rPr>
  </w:style>
  <w:style w:type="paragraph" w:customStyle="1" w:styleId="34B7262A473744FBA4A6E5D87AB4F8A1">
    <w:name w:val="34B7262A473744FBA4A6E5D87AB4F8A1"/>
    <w:rsid w:val="00FC3077"/>
  </w:style>
  <w:style w:type="paragraph" w:customStyle="1" w:styleId="4574235768D24D8CA4EDD1868C5DD828">
    <w:name w:val="4574235768D24D8CA4EDD1868C5DD828"/>
  </w:style>
  <w:style w:type="paragraph" w:customStyle="1" w:styleId="150461CFF6C744F6A4361E2014307584">
    <w:name w:val="150461CFF6C744F6A4361E2014307584"/>
    <w:rsid w:val="00620535"/>
  </w:style>
  <w:style w:type="paragraph" w:customStyle="1" w:styleId="EE79192582284DCEAB5D86BF7AF33F4E">
    <w:name w:val="EE79192582284DCEAB5D86BF7AF33F4E"/>
  </w:style>
  <w:style w:type="paragraph" w:customStyle="1" w:styleId="55C65178228B4E239274D0A45B9091F2">
    <w:name w:val="55C65178228B4E239274D0A45B9091F2"/>
    <w:rsid w:val="008E30E3"/>
  </w:style>
  <w:style w:type="paragraph" w:customStyle="1" w:styleId="60ED95DB32064904AC4601EAF68704B5">
    <w:name w:val="60ED95DB32064904AC4601EAF68704B5"/>
    <w:rsid w:val="008E30E3"/>
  </w:style>
  <w:style w:type="paragraph" w:customStyle="1" w:styleId="7CF6608F6BFA41DAAEA69E17D4613802">
    <w:name w:val="7CF6608F6BFA41DAAEA69E17D4613802"/>
    <w:rsid w:val="006205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[tema for tilsynet]</Abstract>
  <CompanyAddress/>
  <CompanyPhone/>
  <CompanyFax>202X/XXXXX</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68CAE6163F57F4499A806144053BB7D" ma:contentTypeVersion="4" ma:contentTypeDescription="Create a new document." ma:contentTypeScope="" ma:versionID="945ba4fb8f481244e97a5aae07d5d263">
  <xsd:schema xmlns:xsd="http://www.w3.org/2001/XMLSchema" xmlns:xs="http://www.w3.org/2001/XMLSchema" xmlns:p="http://schemas.microsoft.com/office/2006/metadata/properties" xmlns:ns2="fc731b06-c0f8-4b6c-b4a2-c21a016aa958" targetNamespace="http://schemas.microsoft.com/office/2006/metadata/properties" ma:root="true" ma:fieldsID="d7c2e91308b3a7455a937b4775b41a2a" ns2:_="">
    <xsd:import namespace="fc731b06-c0f8-4b6c-b4a2-c21a016aa9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31b06-c0f8-4b6c-b4a2-c21a016aa9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4BBB349-E9A1-4CFA-BB91-E4ABB82C5D8E}">
  <ds:schemaRefs>
    <ds:schemaRef ds:uri="http://schemas.openxmlformats.org/officeDocument/2006/bibliography"/>
  </ds:schemaRefs>
</ds:datastoreItem>
</file>

<file path=customXml/itemProps3.xml><?xml version="1.0" encoding="utf-8"?>
<ds:datastoreItem xmlns:ds="http://schemas.openxmlformats.org/officeDocument/2006/customXml" ds:itemID="{BFDCEBDB-F5AC-4C95-BE1F-173C6F962957}"/>
</file>

<file path=customXml/itemProps4.xml><?xml version="1.0" encoding="utf-8"?>
<ds:datastoreItem xmlns:ds="http://schemas.openxmlformats.org/officeDocument/2006/customXml" ds:itemID="{7F53327D-8379-4F0A-A457-9B2090E40AB4}">
  <ds:schemaRefs>
    <ds:schemaRef ds:uri="http://schemas.microsoft.com/sharepoint/v3/contenttype/forms"/>
  </ds:schemaRefs>
</ds:datastoreItem>
</file>

<file path=customXml/itemProps5.xml><?xml version="1.0" encoding="utf-8"?>
<ds:datastoreItem xmlns:ds="http://schemas.openxmlformats.org/officeDocument/2006/customXml" ds:itemID="{136920FC-7D8B-4CB4-BB36-F144DE6EE7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Varsel%20nn%20SF.dotx</Template>
  <TotalTime>0</TotalTime>
  <Pages>6</Pages>
  <Words>1311</Words>
  <Characters>7754</Characters>
  <Application>Microsoft Office Word</Application>
  <DocSecurity>0</DocSecurity>
  <Lines>146</Lines>
  <Paragraphs>101</Paragraphs>
  <ScaleCrop>false</ScaleCrop>
  <HeadingPairs>
    <vt:vector size="2" baseType="variant">
      <vt:variant>
        <vt:lpstr>Tittel</vt:lpstr>
      </vt:variant>
      <vt:variant>
        <vt:i4>1</vt:i4>
      </vt:variant>
    </vt:vector>
  </HeadingPairs>
  <TitlesOfParts>
    <vt:vector size="1" baseType="lpstr">
      <vt:lpstr>Varsel [skolenavn]</vt:lpstr>
    </vt:vector>
  </TitlesOfParts>
  <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Varsel om vedtak i tilsynssak</dc:title>
  <dc:subject>Namn på kommune/barnehageeigar</dc:subject>
  <dc:creator>Daniel Fitjar Croles</dc:creator>
  <cp:lastModifiedBy>Daniel Fitjar Croles</cp:lastModifiedBy>
  <cp:revision>2</cp:revision>
  <dcterms:created xsi:type="dcterms:W3CDTF">2026-09-25T09:43:00Z</dcterms:created>
  <dcterms:modified xsi:type="dcterms:W3CDTF">2026-09-25T09:43:00Z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0x010100368CAE6163F57F4499A806144053BB7D</vt:lpwstr>
  </property>
</Properties>
</file>