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A02D3" w14:textId="77777777" w:rsidR="00604AE9" w:rsidRPr="00E72D5D" w:rsidRDefault="00604AE9" w:rsidP="00515F53">
      <w:bookmarkStart w:id="0" w:name="_Hlk210989178"/>
    </w:p>
    <w:tbl>
      <w:tblPr>
        <w:tblStyle w:val="Tabellrutenett"/>
        <w:tblW w:w="992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2093"/>
        <w:gridCol w:w="1843"/>
      </w:tblGrid>
      <w:tr w:rsidR="00B07F01" w:rsidRPr="00A65F7F" w14:paraId="3CA228BF" w14:textId="77777777" w:rsidTr="00307714">
        <w:tc>
          <w:tcPr>
            <w:tcW w:w="9924" w:type="dxa"/>
            <w:gridSpan w:val="3"/>
          </w:tcPr>
          <w:p w14:paraId="5ECC0E8E" w14:textId="77777777" w:rsidR="00B07F01" w:rsidRDefault="00B90DD9" w:rsidP="00307714">
            <w:pPr>
              <w:rPr>
                <w:sz w:val="20"/>
                <w:szCs w:val="20"/>
              </w:rPr>
            </w:pPr>
            <w:bookmarkStart w:id="1" w:name="_Hlk207368158"/>
            <w:bookmarkStart w:id="2" w:name="_Hlk207805514"/>
            <w:bookmarkStart w:id="3" w:name="_Toc206138079"/>
            <w:bookmarkStart w:id="4" w:name="_Hlk207803123"/>
            <w:bookmarkStart w:id="5" w:name="_Hlk207802778"/>
            <w:r w:rsidRPr="0085113E">
              <w:rPr>
                <w:sz w:val="20"/>
                <w:szCs w:val="20"/>
                <w:highlight w:val="yellow"/>
              </w:rPr>
              <w:t>Statsforvalteren i</w:t>
            </w:r>
          </w:p>
          <w:p w14:paraId="1DE6DC67" w14:textId="1E2CFCCA" w:rsidR="0085113E" w:rsidRPr="00A65F7F" w:rsidRDefault="0085113E" w:rsidP="00307714">
            <w:pPr>
              <w:rPr>
                <w:sz w:val="20"/>
                <w:szCs w:val="20"/>
              </w:rPr>
            </w:pPr>
          </w:p>
        </w:tc>
      </w:tr>
      <w:bookmarkEnd w:id="1"/>
      <w:tr w:rsidR="00B07F01" w:rsidRPr="00A65F7F" w14:paraId="0A560AB3" w14:textId="77777777" w:rsidTr="00307714">
        <w:tc>
          <w:tcPr>
            <w:tcW w:w="5988" w:type="dxa"/>
          </w:tcPr>
          <w:p w14:paraId="1F537488" w14:textId="77777777" w:rsidR="00B07F01" w:rsidRDefault="00B07F01" w:rsidP="00307714">
            <w:pPr>
              <w:rPr>
                <w:sz w:val="20"/>
                <w:szCs w:val="20"/>
              </w:rPr>
            </w:pPr>
          </w:p>
          <w:p w14:paraId="0A82D8F6" w14:textId="69967B72" w:rsidR="0085113E" w:rsidRPr="0085113E" w:rsidRDefault="00F2381C" w:rsidP="0085113E">
            <w:pPr>
              <w:rPr>
                <w:sz w:val="20"/>
                <w:szCs w:val="20"/>
              </w:rPr>
            </w:pPr>
            <w:sdt>
              <w:sdtPr>
                <w:rPr>
                  <w:sz w:val="20"/>
                  <w:szCs w:val="20"/>
                  <w:highlight w:val="yellow"/>
                </w:rPr>
                <w:alias w:val="Skolenavn"/>
                <w:tag w:val="Skolenavn"/>
                <w:id w:val="-1510366653"/>
                <w:placeholder>
                  <w:docPart w:val="577AA77DAD514233AC8D63781D98730A"/>
                </w:placeholder>
                <w:dataBinding w:prefixMappings="xmlns:ns0='http://purl.org/dc/elements/1.1/' xmlns:ns1='http://schemas.openxmlformats.org/package/2006/metadata/core-properties' " w:xpath="/ns1:coreProperties[1]/ns0:subject[1]" w:storeItemID="{6C3C8BC8-F283-45AE-878A-BAB7291924A1}"/>
                <w:text/>
              </w:sdtPr>
              <w:sdtEndPr/>
              <w:sdtContent>
                <w:r w:rsidR="0085113E" w:rsidRPr="0085113E">
                  <w:rPr>
                    <w:sz w:val="20"/>
                    <w:szCs w:val="20"/>
                    <w:highlight w:val="yellow"/>
                  </w:rPr>
                  <w:t>[navn på kommune</w:t>
                </w:r>
                <w:r w:rsidR="00014AC3">
                  <w:rPr>
                    <w:sz w:val="20"/>
                    <w:szCs w:val="20"/>
                    <w:highlight w:val="yellow"/>
                  </w:rPr>
                  <w:t>/</w:t>
                </w:r>
                <w:r w:rsidR="0085113E" w:rsidRPr="0085113E">
                  <w:rPr>
                    <w:sz w:val="20"/>
                    <w:szCs w:val="20"/>
                    <w:highlight w:val="yellow"/>
                  </w:rPr>
                  <w:t>barnehage</w:t>
                </w:r>
                <w:r w:rsidR="00014AC3">
                  <w:rPr>
                    <w:sz w:val="20"/>
                    <w:szCs w:val="20"/>
                    <w:highlight w:val="yellow"/>
                  </w:rPr>
                  <w:t>eier</w:t>
                </w:r>
                <w:r w:rsidR="0085113E" w:rsidRPr="0085113E">
                  <w:rPr>
                    <w:sz w:val="20"/>
                    <w:szCs w:val="20"/>
                    <w:highlight w:val="yellow"/>
                  </w:rPr>
                  <w:t>]</w:t>
                </w:r>
              </w:sdtContent>
            </w:sdt>
            <w:r w:rsidR="0085113E" w:rsidRPr="0085113E">
              <w:rPr>
                <w:sz w:val="20"/>
                <w:szCs w:val="20"/>
                <w:highlight w:val="yellow"/>
              </w:rPr>
              <w:br/>
              <w:t>ved kommunedirektør</w:t>
            </w:r>
            <w:r w:rsidR="0085113E" w:rsidRPr="0085113E">
              <w:rPr>
                <w:sz w:val="20"/>
                <w:szCs w:val="20"/>
                <w:highlight w:val="yellow"/>
              </w:rPr>
              <w:br/>
              <w:t>Adresse</w:t>
            </w:r>
          </w:p>
        </w:tc>
        <w:bookmarkStart w:id="6" w:name="Brevdato"/>
        <w:bookmarkEnd w:id="6"/>
        <w:tc>
          <w:tcPr>
            <w:tcW w:w="2093" w:type="dxa"/>
          </w:tcPr>
          <w:p w14:paraId="58CA15BB" w14:textId="686AB576" w:rsidR="00B07F01" w:rsidRPr="0085113E" w:rsidRDefault="00B07F01" w:rsidP="00307714">
            <w:pPr>
              <w:rPr>
                <w:sz w:val="20"/>
                <w:szCs w:val="20"/>
                <w:highlight w:val="yellow"/>
              </w:rPr>
            </w:pPr>
            <w:r w:rsidRPr="0085113E">
              <w:rPr>
                <w:sz w:val="20"/>
                <w:szCs w:val="20"/>
                <w:highlight w:val="yellow"/>
              </w:rPr>
              <w:fldChar w:fldCharType="begin"/>
            </w:r>
            <w:r w:rsidRPr="0085113E">
              <w:rPr>
                <w:sz w:val="20"/>
                <w:szCs w:val="20"/>
                <w:highlight w:val="yellow"/>
              </w:rPr>
              <w:instrText xml:space="preserve"> TIME \@ "d. MMMM yyyy" </w:instrText>
            </w:r>
            <w:r w:rsidRPr="0085113E">
              <w:rPr>
                <w:sz w:val="20"/>
                <w:szCs w:val="20"/>
                <w:highlight w:val="yellow"/>
              </w:rPr>
              <w:fldChar w:fldCharType="separate"/>
            </w:r>
            <w:r w:rsidR="00014AC3">
              <w:rPr>
                <w:noProof/>
                <w:sz w:val="20"/>
                <w:szCs w:val="20"/>
                <w:highlight w:val="yellow"/>
              </w:rPr>
              <w:t>23. september 2026</w:t>
            </w:r>
            <w:r w:rsidRPr="0085113E">
              <w:rPr>
                <w:sz w:val="20"/>
                <w:szCs w:val="20"/>
                <w:highlight w:val="yellow"/>
              </w:rPr>
              <w:fldChar w:fldCharType="end"/>
            </w:r>
          </w:p>
        </w:tc>
        <w:tc>
          <w:tcPr>
            <w:tcW w:w="1843" w:type="dxa"/>
          </w:tcPr>
          <w:p w14:paraId="5BB081E5" w14:textId="77777777" w:rsidR="00B07F01" w:rsidRPr="0085113E" w:rsidRDefault="00B07F01" w:rsidP="00307714">
            <w:pPr>
              <w:rPr>
                <w:sz w:val="20"/>
                <w:szCs w:val="20"/>
                <w:highlight w:val="yellow"/>
              </w:rPr>
            </w:pPr>
            <w:r w:rsidRPr="0085113E">
              <w:rPr>
                <w:sz w:val="20"/>
                <w:szCs w:val="20"/>
                <w:highlight w:val="yellow"/>
              </w:rPr>
              <w:t xml:space="preserve">Sak </w:t>
            </w:r>
            <w:sdt>
              <w:sdtPr>
                <w:rPr>
                  <w:sz w:val="20"/>
                  <w:szCs w:val="20"/>
                  <w:highlight w:val="yellow"/>
                </w:rPr>
                <w:alias w:val="Saksnummer"/>
                <w:tag w:val=""/>
                <w:id w:val="-169408833"/>
                <w:placeholder>
                  <w:docPart w:val="445FCDE2050B4BD18CF1F110BC050051"/>
                </w:placeholder>
                <w:dataBinding w:prefixMappings="xmlns:ns0='http://schemas.microsoft.com/office/2006/coverPageProps' " w:xpath="/ns0:CoverPageProperties[1]/ns0:CompanyFax[1]" w:storeItemID="{55AF091B-3C7A-41E3-B477-F2FDAA23CFDA}"/>
                <w:text/>
              </w:sdtPr>
              <w:sdtEndPr/>
              <w:sdtContent>
                <w:r w:rsidRPr="0085113E">
                  <w:rPr>
                    <w:sz w:val="20"/>
                    <w:szCs w:val="20"/>
                    <w:highlight w:val="yellow"/>
                  </w:rPr>
                  <w:t>202X/XXXXX</w:t>
                </w:r>
              </w:sdtContent>
            </w:sdt>
          </w:p>
          <w:p w14:paraId="1D741BAA" w14:textId="77777777" w:rsidR="00B07F01" w:rsidRPr="0085113E" w:rsidRDefault="00B07F01" w:rsidP="00307714">
            <w:pPr>
              <w:rPr>
                <w:sz w:val="20"/>
                <w:szCs w:val="20"/>
                <w:highlight w:val="yellow"/>
              </w:rPr>
            </w:pPr>
            <w:bookmarkStart w:id="7" w:name="Saksnr"/>
            <w:bookmarkEnd w:id="7"/>
          </w:p>
        </w:tc>
      </w:tr>
      <w:tr w:rsidR="00B07F01" w:rsidRPr="00A65F7F" w14:paraId="6E69B8E1" w14:textId="77777777" w:rsidTr="00307714">
        <w:tc>
          <w:tcPr>
            <w:tcW w:w="9924" w:type="dxa"/>
            <w:gridSpan w:val="3"/>
          </w:tcPr>
          <w:p w14:paraId="21E52283" w14:textId="77777777" w:rsidR="00B07F01" w:rsidRPr="00A65F7F" w:rsidRDefault="00B07F01" w:rsidP="00307714">
            <w:pPr>
              <w:rPr>
                <w:sz w:val="20"/>
                <w:szCs w:val="20"/>
              </w:rPr>
            </w:pPr>
          </w:p>
        </w:tc>
      </w:tr>
    </w:tbl>
    <w:p w14:paraId="2C85BF5D" w14:textId="77777777" w:rsidR="003E374F" w:rsidRPr="00E72D5D" w:rsidRDefault="003E374F" w:rsidP="00515F53">
      <w:pPr>
        <w:rPr>
          <w:rStyle w:val="TittelTegn"/>
          <w:sz w:val="56"/>
          <w:szCs w:val="56"/>
        </w:rPr>
      </w:pPr>
    </w:p>
    <w:p w14:paraId="220B0F1B" w14:textId="77777777" w:rsidR="00E72F30" w:rsidRPr="00E72D5D" w:rsidRDefault="00224969" w:rsidP="00515F53">
      <w:commentRangeStart w:id="8"/>
      <w:r w:rsidRPr="00E72D5D">
        <w:rPr>
          <w:rStyle w:val="TittelTegn"/>
          <w:sz w:val="56"/>
          <w:szCs w:val="56"/>
        </w:rPr>
        <w:t xml:space="preserve">Foreløpig </w:t>
      </w:r>
      <w:r w:rsidR="00E72F30" w:rsidRPr="00E72D5D">
        <w:rPr>
          <w:rStyle w:val="TittelTegn"/>
          <w:sz w:val="56"/>
          <w:szCs w:val="56"/>
        </w:rPr>
        <w:t>Tilsynsrapport</w:t>
      </w:r>
      <w:r w:rsidR="00E72F30" w:rsidRPr="00E72D5D">
        <w:rPr>
          <w:sz w:val="40"/>
          <w:szCs w:val="40"/>
        </w:rPr>
        <w:t xml:space="preserve"> </w:t>
      </w:r>
      <w:commentRangeEnd w:id="8"/>
      <w:r w:rsidR="0011189F" w:rsidRPr="00E72D5D">
        <w:rPr>
          <w:rStyle w:val="Merknadsreferanse"/>
          <w:sz w:val="22"/>
          <w:szCs w:val="22"/>
        </w:rPr>
        <w:commentReference w:id="8"/>
      </w:r>
    </w:p>
    <w:p w14:paraId="1D4F3AC1" w14:textId="77777777" w:rsidR="00F55D8B" w:rsidRPr="00E72D5D" w:rsidRDefault="002874A8" w:rsidP="00E72D5D">
      <w:pPr>
        <w:pStyle w:val="OverskriftInnhold"/>
      </w:pPr>
      <w:r w:rsidRPr="00E72D5D">
        <w:t>V</w:t>
      </w:r>
      <w:r w:rsidR="00224969" w:rsidRPr="00E72D5D">
        <w:t xml:space="preserve">arsel om </w:t>
      </w:r>
      <w:r w:rsidR="00224969" w:rsidRPr="00E72D5D">
        <w:rPr>
          <w:rStyle w:val="OverskriftInnholdTegn"/>
        </w:rPr>
        <w:t>v</w:t>
      </w:r>
      <w:r w:rsidRPr="00E72D5D">
        <w:rPr>
          <w:rStyle w:val="OverskriftInnholdTegn"/>
        </w:rPr>
        <w:t>edtak</w:t>
      </w:r>
      <w:r w:rsidR="004C00AC" w:rsidRPr="00E72D5D">
        <w:rPr>
          <w:rStyle w:val="OverskriftInnholdTegn"/>
        </w:rPr>
        <w:t xml:space="preserve"> </w:t>
      </w:r>
      <w:bookmarkEnd w:id="2"/>
      <w:bookmarkEnd w:id="3"/>
      <w:bookmarkEnd w:id="4"/>
      <w:r w:rsidR="00604AE9" w:rsidRPr="00E72D5D">
        <w:rPr>
          <w:rStyle w:val="OverskriftInnholdTegn"/>
        </w:rPr>
        <w:t>i tilsyn</w:t>
      </w:r>
      <w:r w:rsidR="00604AE9" w:rsidRPr="00E72D5D">
        <w:t xml:space="preserve"> </w:t>
      </w:r>
      <w:bookmarkStart w:id="9" w:name="_Hlk210984376"/>
      <w:r w:rsidR="00604AE9" w:rsidRPr="00E72D5D">
        <w:t xml:space="preserve">med </w:t>
      </w:r>
      <w:bookmarkStart w:id="10" w:name="_Hlk210982477"/>
      <w:sdt>
        <w:sdtPr>
          <w:rPr>
            <w:highlight w:val="yellow"/>
          </w:rPr>
          <w:alias w:val="Tema"/>
          <w:tag w:val="Tema"/>
          <w:id w:val="-166707852"/>
          <w:placeholder>
            <w:docPart w:val="4574235768D24D8CA4EDD1868C5DD828"/>
          </w:placeholder>
          <w:dataBinding w:prefixMappings="xmlns:ns0='http://schemas.microsoft.com/office/2006/coverPageProps' " w:xpath="/ns0:CoverPageProperties[1]/ns0:Abstract[1]" w:storeItemID="{55AF091B-3C7A-41E3-B477-F2FDAA23CFDA}"/>
          <w15:color w:val="000000"/>
          <w:text/>
        </w:sdtPr>
        <w:sdtEndPr/>
        <w:sdtContent>
          <w:r w:rsidR="00604AE9" w:rsidRPr="00D134C4">
            <w:rPr>
              <w:highlight w:val="yellow"/>
            </w:rPr>
            <w:t>[tema for tilsynet]</w:t>
          </w:r>
        </w:sdtContent>
      </w:sdt>
      <w:bookmarkEnd w:id="9"/>
      <w:bookmarkEnd w:id="10"/>
    </w:p>
    <w:bookmarkEnd w:id="0"/>
    <w:p w14:paraId="038DBD95" w14:textId="77777777" w:rsidR="003E374F" w:rsidRPr="00E72D5D" w:rsidRDefault="003E374F" w:rsidP="00515F53"/>
    <w:sdt>
      <w:sdtPr>
        <w:rPr>
          <w:rFonts w:eastAsiaTheme="minorHAnsi" w:cstheme="minorBidi"/>
          <w:sz w:val="22"/>
          <w:szCs w:val="22"/>
        </w:rPr>
        <w:id w:val="447204904"/>
        <w:docPartObj>
          <w:docPartGallery w:val="Table of Contents"/>
          <w:docPartUnique/>
        </w:docPartObj>
      </w:sdtPr>
      <w:sdtEndPr>
        <w:rPr>
          <w:rFonts w:eastAsia="Calibri" w:cs="Arial"/>
          <w:b/>
          <w:bCs/>
        </w:rPr>
      </w:sdtEndPr>
      <w:sdtContent>
        <w:p w14:paraId="6FAEAAD5" w14:textId="77777777" w:rsidR="00F55D8B" w:rsidRPr="00E72D5D" w:rsidRDefault="00F55D8B" w:rsidP="00E72D5D">
          <w:pPr>
            <w:pStyle w:val="OverskriftInnhold"/>
          </w:pPr>
          <w:r w:rsidRPr="00E72D5D">
            <w:t>Innhold</w:t>
          </w:r>
        </w:p>
        <w:p w14:paraId="13E6C1C7" w14:textId="50DCD083" w:rsidR="00F71D02" w:rsidRDefault="00F55D8B">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r w:rsidRPr="00E72D5D">
            <w:fldChar w:fldCharType="begin"/>
          </w:r>
          <w:r w:rsidRPr="00E72D5D">
            <w:instrText xml:space="preserve"> TOC \o "2-2" \h \z \t "Overskrift 1;1" </w:instrText>
          </w:r>
          <w:r w:rsidRPr="00E72D5D">
            <w:fldChar w:fldCharType="separate"/>
          </w:r>
          <w:hyperlink w:anchor="_Toc240483639" w:history="1">
            <w:r w:rsidR="00F71D02" w:rsidRPr="0061670F">
              <w:rPr>
                <w:rStyle w:val="Hyperkobling"/>
                <w:noProof/>
              </w:rPr>
              <w:t>1</w:t>
            </w:r>
            <w:r w:rsidR="00F71D02">
              <w:rPr>
                <w:rFonts w:asciiTheme="minorHAnsi" w:eastAsiaTheme="minorEastAsia" w:hAnsiTheme="minorHAnsi"/>
                <w:noProof/>
                <w:kern w:val="2"/>
                <w:sz w:val="24"/>
                <w:szCs w:val="24"/>
                <w:lang w:eastAsia="nb-NO"/>
                <w14:ligatures w14:val="standardContextual"/>
                <w14:numSpacing w14:val="default"/>
              </w:rPr>
              <w:tab/>
            </w:r>
            <w:r w:rsidR="00F71D02" w:rsidRPr="0061670F">
              <w:rPr>
                <w:rStyle w:val="Hyperkobling"/>
                <w:noProof/>
              </w:rPr>
              <w:t>Om tilsynet</w:t>
            </w:r>
            <w:r w:rsidR="00F71D02">
              <w:rPr>
                <w:noProof/>
                <w:webHidden/>
              </w:rPr>
              <w:tab/>
            </w:r>
            <w:r w:rsidR="00F71D02">
              <w:rPr>
                <w:noProof/>
                <w:webHidden/>
              </w:rPr>
              <w:fldChar w:fldCharType="begin"/>
            </w:r>
            <w:r w:rsidR="00F71D02">
              <w:rPr>
                <w:noProof/>
                <w:webHidden/>
              </w:rPr>
              <w:instrText xml:space="preserve"> PAGEREF _Toc240483639 \h </w:instrText>
            </w:r>
            <w:r w:rsidR="00F71D02">
              <w:rPr>
                <w:noProof/>
                <w:webHidden/>
              </w:rPr>
            </w:r>
            <w:r w:rsidR="00F71D02">
              <w:rPr>
                <w:noProof/>
                <w:webHidden/>
              </w:rPr>
              <w:fldChar w:fldCharType="separate"/>
            </w:r>
            <w:r w:rsidR="00F71D02">
              <w:rPr>
                <w:noProof/>
                <w:webHidden/>
              </w:rPr>
              <w:t>2</w:t>
            </w:r>
            <w:r w:rsidR="00F71D02">
              <w:rPr>
                <w:noProof/>
                <w:webHidden/>
              </w:rPr>
              <w:fldChar w:fldCharType="end"/>
            </w:r>
          </w:hyperlink>
        </w:p>
        <w:p w14:paraId="16A4A71E" w14:textId="7BF5D9CE"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0" w:history="1">
            <w:r w:rsidRPr="0061670F">
              <w:rPr>
                <w:rStyle w:val="Hyperkobling"/>
                <w:noProof/>
              </w:rPr>
              <w:t>1.1</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Tema for tilsynet</w:t>
            </w:r>
            <w:r>
              <w:rPr>
                <w:noProof/>
                <w:webHidden/>
              </w:rPr>
              <w:tab/>
            </w:r>
            <w:r>
              <w:rPr>
                <w:noProof/>
                <w:webHidden/>
              </w:rPr>
              <w:fldChar w:fldCharType="begin"/>
            </w:r>
            <w:r>
              <w:rPr>
                <w:noProof/>
                <w:webHidden/>
              </w:rPr>
              <w:instrText xml:space="preserve"> PAGEREF _Toc240483640 \h </w:instrText>
            </w:r>
            <w:r>
              <w:rPr>
                <w:noProof/>
                <w:webHidden/>
              </w:rPr>
            </w:r>
            <w:r>
              <w:rPr>
                <w:noProof/>
                <w:webHidden/>
              </w:rPr>
              <w:fldChar w:fldCharType="separate"/>
            </w:r>
            <w:r>
              <w:rPr>
                <w:noProof/>
                <w:webHidden/>
              </w:rPr>
              <w:t>2</w:t>
            </w:r>
            <w:r>
              <w:rPr>
                <w:noProof/>
                <w:webHidden/>
              </w:rPr>
              <w:fldChar w:fldCharType="end"/>
            </w:r>
          </w:hyperlink>
        </w:p>
        <w:p w14:paraId="45ABE9BD" w14:textId="36F63098"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1" w:history="1">
            <w:r w:rsidRPr="0061670F">
              <w:rPr>
                <w:rStyle w:val="Hyperkobling"/>
                <w:noProof/>
              </w:rPr>
              <w:t>1.2</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Oppsummering av våre funn</w:t>
            </w:r>
            <w:r>
              <w:rPr>
                <w:noProof/>
                <w:webHidden/>
              </w:rPr>
              <w:tab/>
            </w:r>
            <w:r>
              <w:rPr>
                <w:noProof/>
                <w:webHidden/>
              </w:rPr>
              <w:fldChar w:fldCharType="begin"/>
            </w:r>
            <w:r>
              <w:rPr>
                <w:noProof/>
                <w:webHidden/>
              </w:rPr>
              <w:instrText xml:space="preserve"> PAGEREF _Toc240483641 \h </w:instrText>
            </w:r>
            <w:r>
              <w:rPr>
                <w:noProof/>
                <w:webHidden/>
              </w:rPr>
            </w:r>
            <w:r>
              <w:rPr>
                <w:noProof/>
                <w:webHidden/>
              </w:rPr>
              <w:fldChar w:fldCharType="separate"/>
            </w:r>
            <w:r>
              <w:rPr>
                <w:noProof/>
                <w:webHidden/>
              </w:rPr>
              <w:t>2</w:t>
            </w:r>
            <w:r>
              <w:rPr>
                <w:noProof/>
                <w:webHidden/>
              </w:rPr>
              <w:fldChar w:fldCharType="end"/>
            </w:r>
          </w:hyperlink>
        </w:p>
        <w:p w14:paraId="6F32C835" w14:textId="77A57502"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2" w:history="1">
            <w:r w:rsidRPr="0061670F">
              <w:rPr>
                <w:rStyle w:val="Hyperkobling"/>
                <w:noProof/>
              </w:rPr>
              <w:t>1.3</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Gjennomføringen av tilsynet</w:t>
            </w:r>
            <w:r>
              <w:rPr>
                <w:noProof/>
                <w:webHidden/>
              </w:rPr>
              <w:tab/>
            </w:r>
            <w:r>
              <w:rPr>
                <w:noProof/>
                <w:webHidden/>
              </w:rPr>
              <w:fldChar w:fldCharType="begin"/>
            </w:r>
            <w:r>
              <w:rPr>
                <w:noProof/>
                <w:webHidden/>
              </w:rPr>
              <w:instrText xml:space="preserve"> PAGEREF _Toc240483642 \h </w:instrText>
            </w:r>
            <w:r>
              <w:rPr>
                <w:noProof/>
                <w:webHidden/>
              </w:rPr>
            </w:r>
            <w:r>
              <w:rPr>
                <w:noProof/>
                <w:webHidden/>
              </w:rPr>
              <w:fldChar w:fldCharType="separate"/>
            </w:r>
            <w:r>
              <w:rPr>
                <w:noProof/>
                <w:webHidden/>
              </w:rPr>
              <w:t>2</w:t>
            </w:r>
            <w:r>
              <w:rPr>
                <w:noProof/>
                <w:webHidden/>
              </w:rPr>
              <w:fldChar w:fldCharType="end"/>
            </w:r>
          </w:hyperlink>
        </w:p>
        <w:p w14:paraId="0A377D36" w14:textId="4B99D501" w:rsidR="00F71D02" w:rsidRDefault="00F71D02">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3" w:history="1">
            <w:r w:rsidRPr="0061670F">
              <w:rPr>
                <w:rStyle w:val="Hyperkobling"/>
                <w:noProof/>
              </w:rPr>
              <w:t>2</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Overordnet regelverk</w:t>
            </w:r>
            <w:r>
              <w:rPr>
                <w:noProof/>
                <w:webHidden/>
              </w:rPr>
              <w:tab/>
            </w:r>
            <w:r>
              <w:rPr>
                <w:noProof/>
                <w:webHidden/>
              </w:rPr>
              <w:fldChar w:fldCharType="begin"/>
            </w:r>
            <w:r>
              <w:rPr>
                <w:noProof/>
                <w:webHidden/>
              </w:rPr>
              <w:instrText xml:space="preserve"> PAGEREF _Toc240483643 \h </w:instrText>
            </w:r>
            <w:r>
              <w:rPr>
                <w:noProof/>
                <w:webHidden/>
              </w:rPr>
            </w:r>
            <w:r>
              <w:rPr>
                <w:noProof/>
                <w:webHidden/>
              </w:rPr>
              <w:fldChar w:fldCharType="separate"/>
            </w:r>
            <w:r>
              <w:rPr>
                <w:noProof/>
                <w:webHidden/>
              </w:rPr>
              <w:t>2</w:t>
            </w:r>
            <w:r>
              <w:rPr>
                <w:noProof/>
                <w:webHidden/>
              </w:rPr>
              <w:fldChar w:fldCharType="end"/>
            </w:r>
          </w:hyperlink>
        </w:p>
        <w:p w14:paraId="0DCB4016" w14:textId="35278174"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4" w:history="1">
            <w:r w:rsidRPr="0061670F">
              <w:rPr>
                <w:rStyle w:val="Hyperkobling"/>
                <w:noProof/>
              </w:rPr>
              <w:t>2.1</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Overordnet tema (Overskrift nivå 2)</w:t>
            </w:r>
            <w:r>
              <w:rPr>
                <w:noProof/>
                <w:webHidden/>
              </w:rPr>
              <w:tab/>
            </w:r>
            <w:r>
              <w:rPr>
                <w:noProof/>
                <w:webHidden/>
              </w:rPr>
              <w:fldChar w:fldCharType="begin"/>
            </w:r>
            <w:r>
              <w:rPr>
                <w:noProof/>
                <w:webHidden/>
              </w:rPr>
              <w:instrText xml:space="preserve"> PAGEREF _Toc240483644 \h </w:instrText>
            </w:r>
            <w:r>
              <w:rPr>
                <w:noProof/>
                <w:webHidden/>
              </w:rPr>
            </w:r>
            <w:r>
              <w:rPr>
                <w:noProof/>
                <w:webHidden/>
              </w:rPr>
              <w:fldChar w:fldCharType="separate"/>
            </w:r>
            <w:r>
              <w:rPr>
                <w:noProof/>
                <w:webHidden/>
              </w:rPr>
              <w:t>2</w:t>
            </w:r>
            <w:r>
              <w:rPr>
                <w:noProof/>
                <w:webHidden/>
              </w:rPr>
              <w:fldChar w:fldCharType="end"/>
            </w:r>
          </w:hyperlink>
        </w:p>
        <w:p w14:paraId="496639B3" w14:textId="148DA540"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5" w:history="1">
            <w:r w:rsidRPr="0061670F">
              <w:rPr>
                <w:rStyle w:val="Hyperkobling"/>
                <w:noProof/>
              </w:rPr>
              <w:t>2.2</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Kravet til internkontroll</w:t>
            </w:r>
            <w:r>
              <w:rPr>
                <w:noProof/>
                <w:webHidden/>
              </w:rPr>
              <w:tab/>
            </w:r>
            <w:r>
              <w:rPr>
                <w:noProof/>
                <w:webHidden/>
              </w:rPr>
              <w:fldChar w:fldCharType="begin"/>
            </w:r>
            <w:r>
              <w:rPr>
                <w:noProof/>
                <w:webHidden/>
              </w:rPr>
              <w:instrText xml:space="preserve"> PAGEREF _Toc240483645 \h </w:instrText>
            </w:r>
            <w:r>
              <w:rPr>
                <w:noProof/>
                <w:webHidden/>
              </w:rPr>
            </w:r>
            <w:r>
              <w:rPr>
                <w:noProof/>
                <w:webHidden/>
              </w:rPr>
              <w:fldChar w:fldCharType="separate"/>
            </w:r>
            <w:r>
              <w:rPr>
                <w:noProof/>
                <w:webHidden/>
              </w:rPr>
              <w:t>2</w:t>
            </w:r>
            <w:r>
              <w:rPr>
                <w:noProof/>
                <w:webHidden/>
              </w:rPr>
              <w:fldChar w:fldCharType="end"/>
            </w:r>
          </w:hyperlink>
        </w:p>
        <w:p w14:paraId="71C05A39" w14:textId="139B30DB"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6" w:history="1">
            <w:r w:rsidRPr="0061670F">
              <w:rPr>
                <w:rStyle w:val="Hyperkobling"/>
                <w:noProof/>
              </w:rPr>
              <w:t>2.3</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 xml:space="preserve">Hensynet til </w:t>
            </w:r>
            <w:r w:rsidRPr="00F71D02">
              <w:rPr>
                <w:rStyle w:val="Hyperkobling"/>
                <w:noProof/>
              </w:rPr>
              <w:t>[elevens/barnets]</w:t>
            </w:r>
            <w:r w:rsidRPr="0061670F">
              <w:rPr>
                <w:rStyle w:val="Hyperkobling"/>
                <w:noProof/>
              </w:rPr>
              <w:t xml:space="preserve"> beste og retten til å bli hørt</w:t>
            </w:r>
            <w:r>
              <w:rPr>
                <w:noProof/>
                <w:webHidden/>
              </w:rPr>
              <w:tab/>
            </w:r>
            <w:r>
              <w:rPr>
                <w:noProof/>
                <w:webHidden/>
              </w:rPr>
              <w:fldChar w:fldCharType="begin"/>
            </w:r>
            <w:r>
              <w:rPr>
                <w:noProof/>
                <w:webHidden/>
              </w:rPr>
              <w:instrText xml:space="preserve"> PAGEREF _Toc240483646 \h </w:instrText>
            </w:r>
            <w:r>
              <w:rPr>
                <w:noProof/>
                <w:webHidden/>
              </w:rPr>
            </w:r>
            <w:r>
              <w:rPr>
                <w:noProof/>
                <w:webHidden/>
              </w:rPr>
              <w:fldChar w:fldCharType="separate"/>
            </w:r>
            <w:r>
              <w:rPr>
                <w:noProof/>
                <w:webHidden/>
              </w:rPr>
              <w:t>3</w:t>
            </w:r>
            <w:r>
              <w:rPr>
                <w:noProof/>
                <w:webHidden/>
              </w:rPr>
              <w:fldChar w:fldCharType="end"/>
            </w:r>
          </w:hyperlink>
        </w:p>
        <w:p w14:paraId="7B522082" w14:textId="04CBFE5E" w:rsidR="00F71D02" w:rsidRDefault="00F71D02">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7" w:history="1">
            <w:r w:rsidRPr="0061670F">
              <w:rPr>
                <w:rStyle w:val="Hyperkobling"/>
                <w:noProof/>
              </w:rPr>
              <w:t>3</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Våre foreløpige observasjoner og vurderinger</w:t>
            </w:r>
            <w:r>
              <w:rPr>
                <w:noProof/>
                <w:webHidden/>
              </w:rPr>
              <w:tab/>
            </w:r>
            <w:r>
              <w:rPr>
                <w:noProof/>
                <w:webHidden/>
              </w:rPr>
              <w:fldChar w:fldCharType="begin"/>
            </w:r>
            <w:r>
              <w:rPr>
                <w:noProof/>
                <w:webHidden/>
              </w:rPr>
              <w:instrText xml:space="preserve"> PAGEREF _Toc240483647 \h </w:instrText>
            </w:r>
            <w:r>
              <w:rPr>
                <w:noProof/>
                <w:webHidden/>
              </w:rPr>
            </w:r>
            <w:r>
              <w:rPr>
                <w:noProof/>
                <w:webHidden/>
              </w:rPr>
              <w:fldChar w:fldCharType="separate"/>
            </w:r>
            <w:r>
              <w:rPr>
                <w:noProof/>
                <w:webHidden/>
              </w:rPr>
              <w:t>3</w:t>
            </w:r>
            <w:r>
              <w:rPr>
                <w:noProof/>
                <w:webHidden/>
              </w:rPr>
              <w:fldChar w:fldCharType="end"/>
            </w:r>
          </w:hyperlink>
        </w:p>
        <w:p w14:paraId="18B61955" w14:textId="4CB9F211"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8" w:history="1">
            <w:r w:rsidRPr="0061670F">
              <w:rPr>
                <w:rStyle w:val="Hyperkobling"/>
                <w:noProof/>
              </w:rPr>
              <w:t>3.1</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Tema 1 (Overskrift nivå 2)</w:t>
            </w:r>
            <w:r>
              <w:rPr>
                <w:noProof/>
                <w:webHidden/>
              </w:rPr>
              <w:tab/>
            </w:r>
            <w:r>
              <w:rPr>
                <w:noProof/>
                <w:webHidden/>
              </w:rPr>
              <w:fldChar w:fldCharType="begin"/>
            </w:r>
            <w:r>
              <w:rPr>
                <w:noProof/>
                <w:webHidden/>
              </w:rPr>
              <w:instrText xml:space="preserve"> PAGEREF _Toc240483648 \h </w:instrText>
            </w:r>
            <w:r>
              <w:rPr>
                <w:noProof/>
                <w:webHidden/>
              </w:rPr>
            </w:r>
            <w:r>
              <w:rPr>
                <w:noProof/>
                <w:webHidden/>
              </w:rPr>
              <w:fldChar w:fldCharType="separate"/>
            </w:r>
            <w:r>
              <w:rPr>
                <w:noProof/>
                <w:webHidden/>
              </w:rPr>
              <w:t>3</w:t>
            </w:r>
            <w:r>
              <w:rPr>
                <w:noProof/>
                <w:webHidden/>
              </w:rPr>
              <w:fldChar w:fldCharType="end"/>
            </w:r>
          </w:hyperlink>
        </w:p>
        <w:p w14:paraId="1CF6A055" w14:textId="4C69DB83"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49" w:history="1">
            <w:r w:rsidRPr="0061670F">
              <w:rPr>
                <w:rStyle w:val="Hyperkobling"/>
                <w:noProof/>
              </w:rPr>
              <w:t>3.2</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Tema 2 (Overskrift nivå 2)</w:t>
            </w:r>
            <w:r>
              <w:rPr>
                <w:noProof/>
                <w:webHidden/>
              </w:rPr>
              <w:tab/>
            </w:r>
            <w:r>
              <w:rPr>
                <w:noProof/>
                <w:webHidden/>
              </w:rPr>
              <w:fldChar w:fldCharType="begin"/>
            </w:r>
            <w:r>
              <w:rPr>
                <w:noProof/>
                <w:webHidden/>
              </w:rPr>
              <w:instrText xml:space="preserve"> PAGEREF _Toc240483649 \h </w:instrText>
            </w:r>
            <w:r>
              <w:rPr>
                <w:noProof/>
                <w:webHidden/>
              </w:rPr>
            </w:r>
            <w:r>
              <w:rPr>
                <w:noProof/>
                <w:webHidden/>
              </w:rPr>
              <w:fldChar w:fldCharType="separate"/>
            </w:r>
            <w:r>
              <w:rPr>
                <w:noProof/>
                <w:webHidden/>
              </w:rPr>
              <w:t>4</w:t>
            </w:r>
            <w:r>
              <w:rPr>
                <w:noProof/>
                <w:webHidden/>
              </w:rPr>
              <w:fldChar w:fldCharType="end"/>
            </w:r>
          </w:hyperlink>
        </w:p>
        <w:p w14:paraId="3C71972C" w14:textId="54C0FB12" w:rsidR="00F71D02" w:rsidRDefault="00F71D02">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50" w:history="1">
            <w:r w:rsidRPr="0061670F">
              <w:rPr>
                <w:rStyle w:val="Hyperkobling"/>
                <w:noProof/>
              </w:rPr>
              <w:t>3.3</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Oppsummering</w:t>
            </w:r>
            <w:r>
              <w:rPr>
                <w:noProof/>
                <w:webHidden/>
              </w:rPr>
              <w:tab/>
            </w:r>
            <w:r>
              <w:rPr>
                <w:noProof/>
                <w:webHidden/>
              </w:rPr>
              <w:fldChar w:fldCharType="begin"/>
            </w:r>
            <w:r>
              <w:rPr>
                <w:noProof/>
                <w:webHidden/>
              </w:rPr>
              <w:instrText xml:space="preserve"> PAGEREF _Toc240483650 \h </w:instrText>
            </w:r>
            <w:r>
              <w:rPr>
                <w:noProof/>
                <w:webHidden/>
              </w:rPr>
            </w:r>
            <w:r>
              <w:rPr>
                <w:noProof/>
                <w:webHidden/>
              </w:rPr>
              <w:fldChar w:fldCharType="separate"/>
            </w:r>
            <w:r>
              <w:rPr>
                <w:noProof/>
                <w:webHidden/>
              </w:rPr>
              <w:t>4</w:t>
            </w:r>
            <w:r>
              <w:rPr>
                <w:noProof/>
                <w:webHidden/>
              </w:rPr>
              <w:fldChar w:fldCharType="end"/>
            </w:r>
          </w:hyperlink>
        </w:p>
        <w:p w14:paraId="6CC158F6" w14:textId="07D62FFE" w:rsidR="00F71D02" w:rsidRDefault="00F71D02">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51" w:history="1">
            <w:r w:rsidRPr="0061670F">
              <w:rPr>
                <w:rStyle w:val="Hyperkobling"/>
                <w:noProof/>
              </w:rPr>
              <w:t>4</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Varsel om at vi vurderer å pålegge retting av bruddene</w:t>
            </w:r>
            <w:r>
              <w:rPr>
                <w:noProof/>
                <w:webHidden/>
              </w:rPr>
              <w:tab/>
            </w:r>
            <w:r>
              <w:rPr>
                <w:noProof/>
                <w:webHidden/>
              </w:rPr>
              <w:fldChar w:fldCharType="begin"/>
            </w:r>
            <w:r>
              <w:rPr>
                <w:noProof/>
                <w:webHidden/>
              </w:rPr>
              <w:instrText xml:space="preserve"> PAGEREF _Toc240483651 \h </w:instrText>
            </w:r>
            <w:r>
              <w:rPr>
                <w:noProof/>
                <w:webHidden/>
              </w:rPr>
            </w:r>
            <w:r>
              <w:rPr>
                <w:noProof/>
                <w:webHidden/>
              </w:rPr>
              <w:fldChar w:fldCharType="separate"/>
            </w:r>
            <w:r>
              <w:rPr>
                <w:noProof/>
                <w:webHidden/>
              </w:rPr>
              <w:t>4</w:t>
            </w:r>
            <w:r>
              <w:rPr>
                <w:noProof/>
                <w:webHidden/>
              </w:rPr>
              <w:fldChar w:fldCharType="end"/>
            </w:r>
          </w:hyperlink>
        </w:p>
        <w:p w14:paraId="507EB75F" w14:textId="5EA0F2F7" w:rsidR="00F71D02" w:rsidRDefault="00F71D02">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52" w:history="1">
            <w:r w:rsidRPr="0061670F">
              <w:rPr>
                <w:rStyle w:val="Hyperkobling"/>
                <w:noProof/>
              </w:rPr>
              <w:t>5</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Hva skjer videre</w:t>
            </w:r>
            <w:r>
              <w:rPr>
                <w:noProof/>
                <w:webHidden/>
              </w:rPr>
              <w:tab/>
            </w:r>
            <w:r>
              <w:rPr>
                <w:noProof/>
                <w:webHidden/>
              </w:rPr>
              <w:fldChar w:fldCharType="begin"/>
            </w:r>
            <w:r>
              <w:rPr>
                <w:noProof/>
                <w:webHidden/>
              </w:rPr>
              <w:instrText xml:space="preserve"> PAGEREF _Toc240483652 \h </w:instrText>
            </w:r>
            <w:r>
              <w:rPr>
                <w:noProof/>
                <w:webHidden/>
              </w:rPr>
            </w:r>
            <w:r>
              <w:rPr>
                <w:noProof/>
                <w:webHidden/>
              </w:rPr>
              <w:fldChar w:fldCharType="separate"/>
            </w:r>
            <w:r>
              <w:rPr>
                <w:noProof/>
                <w:webHidden/>
              </w:rPr>
              <w:t>5</w:t>
            </w:r>
            <w:r>
              <w:rPr>
                <w:noProof/>
                <w:webHidden/>
              </w:rPr>
              <w:fldChar w:fldCharType="end"/>
            </w:r>
          </w:hyperlink>
        </w:p>
        <w:p w14:paraId="284DA7D5" w14:textId="0FC86135" w:rsidR="00F71D02" w:rsidRDefault="00F71D02">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53" w:history="1">
            <w:r w:rsidRPr="0061670F">
              <w:rPr>
                <w:rStyle w:val="Hyperkobling"/>
                <w:noProof/>
              </w:rPr>
              <w:t>6</w:t>
            </w:r>
            <w:r>
              <w:rPr>
                <w:rFonts w:asciiTheme="minorHAnsi" w:eastAsiaTheme="minorEastAsia" w:hAnsiTheme="minorHAnsi"/>
                <w:noProof/>
                <w:kern w:val="2"/>
                <w:sz w:val="24"/>
                <w:szCs w:val="24"/>
                <w:lang w:eastAsia="nb-NO"/>
                <w14:ligatures w14:val="standardContextual"/>
                <w14:numSpacing w14:val="default"/>
              </w:rPr>
              <w:tab/>
            </w:r>
            <w:r w:rsidRPr="0061670F">
              <w:rPr>
                <w:rStyle w:val="Hyperkobling"/>
                <w:noProof/>
              </w:rPr>
              <w:t>Generell informasjon</w:t>
            </w:r>
            <w:r>
              <w:rPr>
                <w:noProof/>
                <w:webHidden/>
              </w:rPr>
              <w:tab/>
            </w:r>
            <w:r>
              <w:rPr>
                <w:noProof/>
                <w:webHidden/>
              </w:rPr>
              <w:fldChar w:fldCharType="begin"/>
            </w:r>
            <w:r>
              <w:rPr>
                <w:noProof/>
                <w:webHidden/>
              </w:rPr>
              <w:instrText xml:space="preserve"> PAGEREF _Toc240483653 \h </w:instrText>
            </w:r>
            <w:r>
              <w:rPr>
                <w:noProof/>
                <w:webHidden/>
              </w:rPr>
            </w:r>
            <w:r>
              <w:rPr>
                <w:noProof/>
                <w:webHidden/>
              </w:rPr>
              <w:fldChar w:fldCharType="separate"/>
            </w:r>
            <w:r>
              <w:rPr>
                <w:noProof/>
                <w:webHidden/>
              </w:rPr>
              <w:t>6</w:t>
            </w:r>
            <w:r>
              <w:rPr>
                <w:noProof/>
                <w:webHidden/>
              </w:rPr>
              <w:fldChar w:fldCharType="end"/>
            </w:r>
          </w:hyperlink>
        </w:p>
        <w:p w14:paraId="1DCEA0FE" w14:textId="462C5492" w:rsidR="00F55D8B" w:rsidRPr="00E72D5D" w:rsidRDefault="00F55D8B" w:rsidP="00515F53">
          <w:r w:rsidRPr="00E72D5D">
            <w:fldChar w:fldCharType="end"/>
          </w:r>
        </w:p>
      </w:sdtContent>
    </w:sdt>
    <w:p w14:paraId="1B02E9BF" w14:textId="77777777" w:rsidR="00F55D8B" w:rsidRPr="00E72D5D" w:rsidRDefault="00F55D8B" w:rsidP="00515F53">
      <w:pPr>
        <w:rPr>
          <w:rFonts w:eastAsia="Yu Gothic Light" w:cs="Times New Roman"/>
          <w:sz w:val="36"/>
          <w:szCs w:val="36"/>
        </w:rPr>
      </w:pPr>
      <w:r w:rsidRPr="00E72D5D">
        <w:br w:type="page"/>
      </w:r>
    </w:p>
    <w:p w14:paraId="59CE0413" w14:textId="77777777" w:rsidR="00A06FF7" w:rsidRPr="00E72D5D" w:rsidRDefault="00A06FF7" w:rsidP="00515F53">
      <w:pPr>
        <w:pStyle w:val="Overskrift1"/>
      </w:pPr>
      <w:bookmarkStart w:id="11" w:name="_Toc208234541"/>
      <w:bookmarkStart w:id="12" w:name="_Toc240483639"/>
      <w:bookmarkStart w:id="13" w:name="_Hlk207805196"/>
      <w:r w:rsidRPr="00E72D5D">
        <w:lastRenderedPageBreak/>
        <w:t>Om tilsynet</w:t>
      </w:r>
      <w:bookmarkEnd w:id="11"/>
      <w:bookmarkEnd w:id="12"/>
    </w:p>
    <w:p w14:paraId="4F7F35E0" w14:textId="2B5B05C0" w:rsidR="00A06FF7" w:rsidRPr="00E72D5D" w:rsidRDefault="00A06FF7" w:rsidP="00515F53">
      <w:r w:rsidRPr="00E72D5D">
        <w:t>Vi fører tilsyn med</w:t>
      </w:r>
      <w:r w:rsidR="007376FE">
        <w:t xml:space="preserve"> </w:t>
      </w:r>
      <w:r w:rsidR="007376FE" w:rsidRPr="007376FE">
        <w:rPr>
          <w:highlight w:val="yellow"/>
        </w:rPr>
        <w:t>[kommunen som skoleeier / kommunen som barnehagemyndighet / navn på barnehageeier]</w:t>
      </w:r>
      <w:r w:rsidRPr="00E72D5D">
        <w:t>.</w:t>
      </w:r>
      <w:r w:rsidR="005E395D" w:rsidRPr="00E72D5D">
        <w:t xml:space="preserve"> </w:t>
      </w:r>
      <w:r w:rsidRPr="00E72D5D">
        <w:t xml:space="preserve">Dette er et forhåndsvarsel etter forvaltningsloven § 16. </w:t>
      </w:r>
    </w:p>
    <w:p w14:paraId="5E42BE92" w14:textId="77777777" w:rsidR="00A06FF7" w:rsidRPr="00E72D5D" w:rsidRDefault="00A06FF7" w:rsidP="00515F53"/>
    <w:p w14:paraId="4195CBF8" w14:textId="77777777" w:rsidR="00A06FF7" w:rsidRPr="00E72D5D" w:rsidRDefault="00A06FF7" w:rsidP="00515F53">
      <w:pPr>
        <w:pStyle w:val="Overskrift2"/>
      </w:pPr>
      <w:bookmarkStart w:id="14" w:name="_Toc240483640"/>
      <w:r w:rsidRPr="00E72D5D">
        <w:t xml:space="preserve">Tema for </w:t>
      </w:r>
      <w:commentRangeStart w:id="15"/>
      <w:r w:rsidRPr="00E72D5D">
        <w:t>tilsynet</w:t>
      </w:r>
      <w:bookmarkEnd w:id="14"/>
      <w:commentRangeEnd w:id="15"/>
      <w:r w:rsidR="0011189F" w:rsidRPr="00E72D5D">
        <w:rPr>
          <w:rStyle w:val="Merknadsreferanse"/>
          <w:sz w:val="28"/>
          <w:szCs w:val="28"/>
        </w:rPr>
        <w:commentReference w:id="15"/>
      </w:r>
    </w:p>
    <w:p w14:paraId="2ABEB646" w14:textId="345A50C0" w:rsidR="00A06FF7" w:rsidRPr="00E72D5D" w:rsidRDefault="00A06FF7" w:rsidP="00515F53">
      <w:r w:rsidRPr="00E72D5D">
        <w:t xml:space="preserve">Tema for tilsynet er </w:t>
      </w:r>
      <w:sdt>
        <w:sdtPr>
          <w:rPr>
            <w:highlight w:val="yellow"/>
          </w:rPr>
          <w:alias w:val="Tema"/>
          <w:tag w:val="Tema"/>
          <w:id w:val="1114632279"/>
          <w:placeholder>
            <w:docPart w:val="FBC1BAB58ED54B268F49B87F05662BFD"/>
          </w:placeholder>
          <w:dataBinding w:prefixMappings="xmlns:ns0='http://schemas.microsoft.com/office/2006/coverPageProps' " w:xpath="/ns0:CoverPageProperties[1]/ns0:Abstract[1]" w:storeItemID="{55AF091B-3C7A-41E3-B477-F2FDAA23CFDA}"/>
          <w15:color w:val="000000"/>
          <w:text/>
        </w:sdtPr>
        <w:sdtEndPr/>
        <w:sdtContent>
          <w:r w:rsidRPr="00D134C4">
            <w:rPr>
              <w:highlight w:val="yellow"/>
            </w:rPr>
            <w:t>[tema for tilsynet]</w:t>
          </w:r>
        </w:sdtContent>
      </w:sdt>
      <w:r w:rsidRPr="00E72D5D">
        <w:t xml:space="preserve">. I tilsynet har vi undersøkt om </w:t>
      </w:r>
      <w:r w:rsidR="00DE1BDC">
        <w:t>dere</w:t>
      </w:r>
      <w:r w:rsidRPr="00E72D5D">
        <w:t xml:space="preserve"> oppfyller kravene i </w:t>
      </w:r>
      <w:r w:rsidR="007376FE" w:rsidRPr="007376FE">
        <w:rPr>
          <w:highlight w:val="yellow"/>
        </w:rPr>
        <w:t>[opplæringsloven / barnehageloven]</w:t>
      </w:r>
      <w:r w:rsidRPr="007376FE">
        <w:rPr>
          <w:highlight w:val="yellow"/>
        </w:rPr>
        <w:t>.</w:t>
      </w:r>
      <w:r w:rsidRPr="00E72D5D">
        <w:t xml:space="preserve"> </w:t>
      </w:r>
    </w:p>
    <w:p w14:paraId="71635259" w14:textId="7ECF47B4" w:rsidR="00A06FF7" w:rsidRPr="00E72D5D" w:rsidRDefault="00A06FF7" w:rsidP="00515F53">
      <w:r w:rsidRPr="00E72D5D">
        <w:t xml:space="preserve">For å kunne vurdere dette har vi undersøkt om </w:t>
      </w:r>
      <w:r w:rsidR="00DE1BDC">
        <w:t xml:space="preserve">dere </w:t>
      </w:r>
      <w:r w:rsidRPr="00E72D5D">
        <w:t xml:space="preserve">har internkontroll som er systematisk og tilpasset arbeidet med </w:t>
      </w:r>
      <w:r w:rsidRPr="00E72D5D">
        <w:rPr>
          <w:highlight w:val="yellow"/>
        </w:rPr>
        <w:t>tema</w:t>
      </w:r>
      <w:r w:rsidRPr="00E72D5D">
        <w:t xml:space="preserve">. Vi har sett nærmere på ansvars- og oppgavefordelingen </w:t>
      </w:r>
      <w:r w:rsidR="00680F77" w:rsidRPr="00E42131">
        <w:rPr>
          <w:highlight w:val="yellow"/>
        </w:rPr>
        <w:t xml:space="preserve">[mellom </w:t>
      </w:r>
      <w:r w:rsidR="00680F77" w:rsidRPr="003B7F32">
        <w:rPr>
          <w:highlight w:val="yellow"/>
        </w:rPr>
        <w:t>kommunen og skolen] / [hos kommunen som barnehagemyndighet] / [mellom barnehageeieren og barnehagen]</w:t>
      </w:r>
      <w:r w:rsidRPr="00E72D5D">
        <w:t xml:space="preserve">, om de ansatte vet hvilke oppgaver de har, og om de har en felles forståelse av rutiner og regelverk. Vi har videre sett på om mangler i etterlevelsen av regelverket blir avdekket, og om </w:t>
      </w:r>
      <w:r w:rsidR="007376FE" w:rsidRPr="007376FE">
        <w:rPr>
          <w:highlight w:val="yellow"/>
        </w:rPr>
        <w:t>[kommunen / barnehageeieren]</w:t>
      </w:r>
      <w:r w:rsidR="007376FE">
        <w:t xml:space="preserve"> </w:t>
      </w:r>
      <w:r w:rsidRPr="00E72D5D">
        <w:t>og ledelsen følger opp at oppgavene blir gjennomført som planlagt.</w:t>
      </w:r>
    </w:p>
    <w:p w14:paraId="0A5B2602" w14:textId="5F265B22" w:rsidR="00A06FF7" w:rsidRPr="00E72D5D" w:rsidRDefault="00A06FF7" w:rsidP="00515F53">
      <w:r w:rsidRPr="00E72D5D">
        <w:t xml:space="preserve">Tilsynet vårt er avgrenset til temaene over. Våre vurderinger og konklusjoner inneholder ingen generell kvalitetsvurdering av </w:t>
      </w:r>
      <w:r w:rsidR="00DE1BDC">
        <w:t>praksisen deres</w:t>
      </w:r>
      <w:r w:rsidRPr="00E72D5D">
        <w:t xml:space="preserve"> utover de temaene vi har undersøkt.</w:t>
      </w:r>
    </w:p>
    <w:p w14:paraId="65CDD000" w14:textId="77777777" w:rsidR="00A06FF7" w:rsidRPr="00E72D5D" w:rsidRDefault="00A06FF7" w:rsidP="00515F53"/>
    <w:p w14:paraId="23B16F76" w14:textId="77777777" w:rsidR="00A06FF7" w:rsidRPr="00E72D5D" w:rsidRDefault="00A06FF7" w:rsidP="00515F53">
      <w:pPr>
        <w:pStyle w:val="Overskrift2"/>
      </w:pPr>
      <w:bookmarkStart w:id="16" w:name="_Toc240483641"/>
      <w:r w:rsidRPr="00E72D5D">
        <w:t>Oppsummering av våre funn</w:t>
      </w:r>
      <w:bookmarkEnd w:id="16"/>
    </w:p>
    <w:p w14:paraId="690DC513" w14:textId="07129771" w:rsidR="00A06FF7" w:rsidRPr="00E72D5D" w:rsidRDefault="00A06FF7" w:rsidP="00515F53">
      <w:r w:rsidRPr="00E72D5D">
        <w:t>I tilsynet har vi funnet forhold som vi mener kan være brudd på regelverket</w:t>
      </w:r>
      <w:r w:rsidR="007376FE">
        <w:t>.</w:t>
      </w:r>
      <w:r w:rsidR="007376FE" w:rsidRPr="007376FE">
        <w:t xml:space="preserve"> </w:t>
      </w:r>
      <w:r w:rsidR="007376FE" w:rsidRPr="007376FE">
        <w:rPr>
          <w:highlight w:val="yellow"/>
        </w:rPr>
        <w:t xml:space="preserve">[Oppsummer kort hvilke mulige brudd </w:t>
      </w:r>
      <w:r w:rsidR="007376FE">
        <w:rPr>
          <w:highlight w:val="yellow"/>
        </w:rPr>
        <w:t>vi</w:t>
      </w:r>
      <w:r w:rsidR="007376FE" w:rsidRPr="007376FE">
        <w:rPr>
          <w:highlight w:val="yellow"/>
        </w:rPr>
        <w:t xml:space="preserve"> har funnet</w:t>
      </w:r>
      <w:r w:rsidR="007376FE">
        <w:rPr>
          <w:highlight w:val="yellow"/>
        </w:rPr>
        <w:t>.]</w:t>
      </w:r>
    </w:p>
    <w:p w14:paraId="504E677B" w14:textId="77777777" w:rsidR="00A06FF7" w:rsidRPr="00E72D5D" w:rsidRDefault="00A06FF7" w:rsidP="00515F53"/>
    <w:p w14:paraId="6AE4C401" w14:textId="77777777" w:rsidR="00A06FF7" w:rsidRPr="00E72D5D" w:rsidRDefault="00A06FF7" w:rsidP="00515F53">
      <w:pPr>
        <w:pStyle w:val="Overskrift2"/>
      </w:pPr>
      <w:bookmarkStart w:id="17" w:name="_Toc240483642"/>
      <w:r w:rsidRPr="00E72D5D">
        <w:t xml:space="preserve">Gjennomføringen av </w:t>
      </w:r>
      <w:commentRangeStart w:id="18"/>
      <w:r w:rsidRPr="00E72D5D">
        <w:t>tilsynet</w:t>
      </w:r>
      <w:bookmarkEnd w:id="17"/>
      <w:commentRangeEnd w:id="18"/>
      <w:r w:rsidR="0011189F" w:rsidRPr="00E72D5D">
        <w:rPr>
          <w:rStyle w:val="Merknadsreferanse"/>
          <w:sz w:val="28"/>
          <w:szCs w:val="28"/>
        </w:rPr>
        <w:commentReference w:id="18"/>
      </w:r>
    </w:p>
    <w:p w14:paraId="654050E6" w14:textId="75F3DAB0" w:rsidR="00A06FF7" w:rsidRPr="00E72D5D" w:rsidRDefault="00A06FF7" w:rsidP="00515F53">
      <w:r w:rsidRPr="00E72D5D">
        <w:t xml:space="preserve">Vi sendte brev om tilsyn </w:t>
      </w:r>
      <w:r w:rsidR="004516F7" w:rsidRPr="004516F7">
        <w:rPr>
          <w:highlight w:val="yellow"/>
        </w:rPr>
        <w:t>[dato]</w:t>
      </w:r>
      <w:r w:rsidRPr="00E72D5D">
        <w:t xml:space="preserve"> og mottok skriftlig dokumentasjon fra </w:t>
      </w:r>
      <w:r w:rsidR="007376FE" w:rsidRPr="007376FE">
        <w:rPr>
          <w:highlight w:val="yellow"/>
        </w:rPr>
        <w:t>[kommunen</w:t>
      </w:r>
      <w:r w:rsidR="00A13BCA">
        <w:rPr>
          <w:highlight w:val="yellow"/>
        </w:rPr>
        <w:t>/</w:t>
      </w:r>
      <w:r w:rsidR="007376FE" w:rsidRPr="007376FE">
        <w:rPr>
          <w:highlight w:val="yellow"/>
        </w:rPr>
        <w:t xml:space="preserve">barnehageeieren]. Vi besøkte [skolen/barnehagen] i [måned år] og intervjuet [ansattkategorier]. Vi har i tillegg gjennomført samtaler med </w:t>
      </w:r>
      <w:r w:rsidR="007376FE">
        <w:rPr>
          <w:highlight w:val="yellow"/>
        </w:rPr>
        <w:t xml:space="preserve">noen av </w:t>
      </w:r>
      <w:r w:rsidR="007376FE" w:rsidRPr="007376FE">
        <w:rPr>
          <w:highlight w:val="yellow"/>
        </w:rPr>
        <w:t>[eleve</w:t>
      </w:r>
      <w:r w:rsidR="007376FE">
        <w:rPr>
          <w:highlight w:val="yellow"/>
        </w:rPr>
        <w:t>ne</w:t>
      </w:r>
      <w:r w:rsidR="007376FE" w:rsidRPr="007376FE">
        <w:rPr>
          <w:highlight w:val="yellow"/>
        </w:rPr>
        <w:t>/</w:t>
      </w:r>
      <w:r w:rsidR="006E444D">
        <w:rPr>
          <w:highlight w:val="yellow"/>
        </w:rPr>
        <w:t>foreldrene/</w:t>
      </w:r>
      <w:r w:rsidR="007376FE" w:rsidRPr="007376FE">
        <w:rPr>
          <w:highlight w:val="yellow"/>
        </w:rPr>
        <w:t>barn</w:t>
      </w:r>
      <w:r w:rsidR="007376FE">
        <w:rPr>
          <w:highlight w:val="yellow"/>
        </w:rPr>
        <w:t>a</w:t>
      </w:r>
      <w:r w:rsidR="007376FE" w:rsidRPr="007376FE">
        <w:rPr>
          <w:highlight w:val="yellow"/>
        </w:rPr>
        <w:t>]</w:t>
      </w:r>
      <w:r w:rsidR="007376FE">
        <w:t>.</w:t>
      </w:r>
      <w:r w:rsidRPr="00E72D5D">
        <w:t xml:space="preserve"> </w:t>
      </w:r>
    </w:p>
    <w:p w14:paraId="6F6C6F2E" w14:textId="77777777" w:rsidR="00A06FF7" w:rsidRPr="00E72D5D" w:rsidRDefault="00A06FF7" w:rsidP="00515F53">
      <w:r w:rsidRPr="00E72D5D">
        <w:t>Nedenfor redegjør vi for regelverket, vår forståelse av faktum, våre foreløpige vurderinger og varsler om mulige reaksjoner. Formålet med dette forhåndsvarselet er at dere kan gi tilbakemelding. På bakgrunn av en eventuell uttalelse fra dere vil vi se på våre vurderinger på nytt før vi fatter vedtak.</w:t>
      </w:r>
    </w:p>
    <w:p w14:paraId="2DF21992" w14:textId="77777777" w:rsidR="004C00AC" w:rsidRPr="00E72D5D" w:rsidRDefault="004C00AC" w:rsidP="00515F53">
      <w:bookmarkStart w:id="19" w:name="_Toc206138084"/>
    </w:p>
    <w:p w14:paraId="3BCBB235" w14:textId="77777777" w:rsidR="002036DE" w:rsidRPr="00E72D5D" w:rsidRDefault="002036DE" w:rsidP="00515F53">
      <w:pPr>
        <w:pStyle w:val="Overskrift1"/>
      </w:pPr>
      <w:bookmarkStart w:id="20" w:name="_Toc211258321"/>
      <w:bookmarkStart w:id="21" w:name="_Toc240483643"/>
      <w:bookmarkStart w:id="22" w:name="_Toc206138086"/>
      <w:bookmarkEnd w:id="19"/>
      <w:r w:rsidRPr="00E72D5D">
        <w:t xml:space="preserve">Overordnet </w:t>
      </w:r>
      <w:commentRangeStart w:id="23"/>
      <w:r w:rsidRPr="00E72D5D">
        <w:t>regelverk</w:t>
      </w:r>
      <w:bookmarkEnd w:id="20"/>
      <w:bookmarkEnd w:id="21"/>
      <w:commentRangeEnd w:id="23"/>
      <w:r w:rsidR="0011189F" w:rsidRPr="00E72D5D">
        <w:rPr>
          <w:rStyle w:val="Merknadsreferanse"/>
          <w:sz w:val="36"/>
          <w:szCs w:val="36"/>
        </w:rPr>
        <w:commentReference w:id="23"/>
      </w:r>
    </w:p>
    <w:p w14:paraId="10806FA0" w14:textId="77777777" w:rsidR="002036DE" w:rsidRPr="00E72D5D" w:rsidRDefault="00F2438D" w:rsidP="00515F53">
      <w:pPr>
        <w:pStyle w:val="Overskrift2"/>
      </w:pPr>
      <w:bookmarkStart w:id="24" w:name="_Toc211258322"/>
      <w:bookmarkStart w:id="25" w:name="_Toc240483644"/>
      <w:r w:rsidRPr="00E72D5D">
        <w:t>Overordnet tema</w:t>
      </w:r>
      <w:r w:rsidR="002036DE" w:rsidRPr="00E72D5D">
        <w:t xml:space="preserve"> (Overskrift nivå 2)</w:t>
      </w:r>
      <w:bookmarkEnd w:id="24"/>
      <w:bookmarkEnd w:id="25"/>
    </w:p>
    <w:p w14:paraId="2A4714D5" w14:textId="77777777" w:rsidR="002036DE" w:rsidRPr="00E72D5D" w:rsidRDefault="002036DE" w:rsidP="00515F53">
      <w:r w:rsidRPr="00E72D5D">
        <w:rPr>
          <w:highlight w:val="yellow"/>
        </w:rPr>
        <w:t>Generelle regler for temaet</w:t>
      </w:r>
    </w:p>
    <w:p w14:paraId="03F702B4" w14:textId="77777777" w:rsidR="002036DE" w:rsidRPr="00E72D5D" w:rsidRDefault="002036DE" w:rsidP="00515F53"/>
    <w:p w14:paraId="362F6645" w14:textId="77777777" w:rsidR="002036DE" w:rsidRPr="00E72D5D" w:rsidRDefault="002036DE" w:rsidP="00515F53">
      <w:pPr>
        <w:pStyle w:val="Overskrift2"/>
      </w:pPr>
      <w:bookmarkStart w:id="26" w:name="_Toc211258324"/>
      <w:bookmarkStart w:id="27" w:name="_Toc240483645"/>
      <w:r w:rsidRPr="00E72D5D">
        <w:t>Kravet til internkontroll</w:t>
      </w:r>
      <w:bookmarkEnd w:id="26"/>
      <w:bookmarkEnd w:id="27"/>
    </w:p>
    <w:p w14:paraId="70FFE624" w14:textId="77777777" w:rsidR="00743E94" w:rsidRDefault="00743E94" w:rsidP="00743E94">
      <w:r w:rsidRPr="008A6FC6">
        <w:t xml:space="preserve">For å sikre at kravene </w:t>
      </w:r>
      <w:r w:rsidRPr="00976048">
        <w:t xml:space="preserve">i </w:t>
      </w:r>
      <w:r w:rsidRPr="00976048">
        <w:rPr>
          <w:highlight w:val="yellow"/>
        </w:rPr>
        <w:t>[opplæringsloven/barnehageloven]</w:t>
      </w:r>
      <w:r w:rsidRPr="00976048">
        <w:t xml:space="preserve"> </w:t>
      </w:r>
      <w:r w:rsidRPr="008A6FC6">
        <w:t xml:space="preserve">blir fulgt, skal dere ha internkontroll. Kravet er et viktig element i </w:t>
      </w:r>
      <w:r w:rsidRPr="00976048">
        <w:rPr>
          <w:highlight w:val="yellow"/>
        </w:rPr>
        <w:t>[kommunens/barnehageeierens]</w:t>
      </w:r>
      <w:r w:rsidRPr="00976048">
        <w:t xml:space="preserve"> ledelse og styring, jf. </w:t>
      </w:r>
      <w:r w:rsidRPr="00976048">
        <w:rPr>
          <w:highlight w:val="yellow"/>
        </w:rPr>
        <w:t>[kommuneloven § 25-1 / barnehageloven § 9].</w:t>
      </w:r>
      <w:r w:rsidRPr="00976048">
        <w:t xml:space="preserve"> Oppgaver knyttet til internkontrollen kan være </w:t>
      </w:r>
      <w:r w:rsidRPr="00976048">
        <w:lastRenderedPageBreak/>
        <w:t xml:space="preserve">delegert til den enkelte </w:t>
      </w:r>
      <w:r w:rsidRPr="00976048">
        <w:rPr>
          <w:highlight w:val="yellow"/>
        </w:rPr>
        <w:t>[skolen/barnehagen],</w:t>
      </w:r>
      <w:r w:rsidRPr="00976048">
        <w:t xml:space="preserve"> men </w:t>
      </w:r>
      <w:r w:rsidRPr="00976048">
        <w:rPr>
          <w:highlight w:val="yellow"/>
        </w:rPr>
        <w:t>[kommunedirektøren/barnehageeieren</w:t>
      </w:r>
      <w:r w:rsidRPr="00976048">
        <w:t>] er ansvarlig for at regelverket blir fulgt.</w:t>
      </w:r>
    </w:p>
    <w:p w14:paraId="036CE80F" w14:textId="6E086D51" w:rsidR="002036DE" w:rsidRPr="00E72D5D" w:rsidRDefault="002036DE" w:rsidP="00515F53">
      <w:r w:rsidRPr="00E72D5D">
        <w:t xml:space="preserve">Ledelsen må tilrettelegge for at de ansatte settes i stand til å </w:t>
      </w:r>
      <w:r w:rsidRPr="00E72D5D">
        <w:rPr>
          <w:highlight w:val="yellow"/>
        </w:rPr>
        <w:t>[tilpass til tema for tilsynet]</w:t>
      </w:r>
      <w:r w:rsidRPr="00E72D5D">
        <w:t xml:space="preserve">. Det innebærer at ledelsen må ha gjort det klart </w:t>
      </w:r>
      <w:r w:rsidR="00C516D3">
        <w:t xml:space="preserve">hvilke oppgaver og </w:t>
      </w:r>
      <w:r w:rsidRPr="00E72D5D">
        <w:t xml:space="preserve">hvilket ansvar ansatte har for </w:t>
      </w:r>
      <w:r w:rsidRPr="00E72D5D">
        <w:rPr>
          <w:highlight w:val="yellow"/>
        </w:rPr>
        <w:t>[temaet]</w:t>
      </w:r>
      <w:r w:rsidRPr="00E72D5D">
        <w:t xml:space="preserve">. Ledelsen skal sørge for at ansatte har en felles forståelse av rutiner og regelverk, og at de er kjent med vilkårene for </w:t>
      </w:r>
      <w:r w:rsidRPr="00E72D5D">
        <w:rPr>
          <w:highlight w:val="yellow"/>
        </w:rPr>
        <w:t>[temaet]</w:t>
      </w:r>
      <w:r w:rsidRPr="00E72D5D">
        <w:t xml:space="preserve">. Ledelsen må jevnlig følge med på at regelverket blir fulgt, og sørge for at brudd både blir rapportert og fulgt opp. Hvis regelverket knyttet til </w:t>
      </w:r>
      <w:r w:rsidRPr="00E72D5D">
        <w:rPr>
          <w:highlight w:val="yellow"/>
        </w:rPr>
        <w:t>[temaet]</w:t>
      </w:r>
      <w:r w:rsidRPr="00E72D5D">
        <w:t xml:space="preserve"> ikke blir oppfylt, må ledelsen gjøre nødvendige justeringer for å endre praksis.</w:t>
      </w:r>
    </w:p>
    <w:p w14:paraId="040F2C51" w14:textId="77777777" w:rsidR="002036DE" w:rsidRPr="00E72D5D" w:rsidRDefault="002036DE" w:rsidP="00515F53"/>
    <w:p w14:paraId="5523E0FD" w14:textId="2AC2AD09" w:rsidR="002036DE" w:rsidRPr="00E72D5D" w:rsidRDefault="002036DE" w:rsidP="00515F53">
      <w:pPr>
        <w:pStyle w:val="Overskrift2"/>
      </w:pPr>
      <w:bookmarkStart w:id="28" w:name="_Toc210724395"/>
      <w:bookmarkStart w:id="29" w:name="_Toc211258325"/>
      <w:bookmarkStart w:id="30" w:name="_Toc240483646"/>
      <w:r w:rsidRPr="00E72D5D">
        <w:t xml:space="preserve">Hensynet til </w:t>
      </w:r>
      <w:r w:rsidR="00D134C4" w:rsidRPr="00D134C4">
        <w:rPr>
          <w:highlight w:val="yellow"/>
        </w:rPr>
        <w:t>[</w:t>
      </w:r>
      <w:r w:rsidR="008F4ED2" w:rsidRPr="00D134C4">
        <w:rPr>
          <w:highlight w:val="yellow"/>
        </w:rPr>
        <w:t>elevens</w:t>
      </w:r>
      <w:r w:rsidR="00D134C4" w:rsidRPr="00D134C4">
        <w:rPr>
          <w:highlight w:val="yellow"/>
        </w:rPr>
        <w:t>/barnets]</w:t>
      </w:r>
      <w:r w:rsidRPr="00E72D5D">
        <w:t xml:space="preserve"> beste og retten til å bli hørt</w:t>
      </w:r>
      <w:bookmarkEnd w:id="28"/>
      <w:bookmarkEnd w:id="29"/>
      <w:bookmarkEnd w:id="30"/>
    </w:p>
    <w:p w14:paraId="104FD27F" w14:textId="77777777" w:rsidR="005E422C" w:rsidRPr="00A65F7F" w:rsidRDefault="005E422C" w:rsidP="005E422C">
      <w:r w:rsidRPr="003A26F9">
        <w:t xml:space="preserve">Ved handlinger og avgjørelser som angår </w:t>
      </w:r>
      <w:r w:rsidRPr="00976048">
        <w:rPr>
          <w:highlight w:val="yellow"/>
        </w:rPr>
        <w:t>[elever/barn]</w:t>
      </w:r>
      <w:r w:rsidRPr="003A26F9">
        <w:t xml:space="preserve">, skal hva som er best for </w:t>
      </w:r>
      <w:r w:rsidRPr="00976048">
        <w:rPr>
          <w:highlight w:val="yellow"/>
        </w:rPr>
        <w:t>[eleven/barnet]</w:t>
      </w:r>
      <w:r w:rsidRPr="003A26F9">
        <w:t xml:space="preserve"> være et grunnleggende hensyn. </w:t>
      </w:r>
      <w:r w:rsidRPr="00A25354">
        <w:rPr>
          <w:highlight w:val="yellow"/>
        </w:rPr>
        <w:t>[Elevene/barna]</w:t>
      </w:r>
      <w:r w:rsidRPr="003A26F9">
        <w:t xml:space="preserve"> skal bli hørt og har rett til å ytre sine meninger fritt, og det skal legges vekt på deres meninger etter alder og modenhet, jf. </w:t>
      </w:r>
      <w:r w:rsidRPr="00A25354">
        <w:rPr>
          <w:highlight w:val="yellow"/>
        </w:rPr>
        <w:t>[opplæringsloven §</w:t>
      </w:r>
      <w:r>
        <w:rPr>
          <w:highlight w:val="yellow"/>
        </w:rPr>
        <w:t> </w:t>
      </w:r>
      <w:r w:rsidRPr="00A25354">
        <w:rPr>
          <w:highlight w:val="yellow"/>
        </w:rPr>
        <w:t>10-1 og §</w:t>
      </w:r>
      <w:r>
        <w:rPr>
          <w:highlight w:val="yellow"/>
        </w:rPr>
        <w:t> </w:t>
      </w:r>
      <w:r w:rsidRPr="00A25354">
        <w:rPr>
          <w:highlight w:val="yellow"/>
        </w:rPr>
        <w:t>10-2 / barnehageloven §</w:t>
      </w:r>
      <w:r>
        <w:rPr>
          <w:highlight w:val="yellow"/>
        </w:rPr>
        <w:t> </w:t>
      </w:r>
      <w:r w:rsidRPr="00A25354">
        <w:rPr>
          <w:highlight w:val="yellow"/>
        </w:rPr>
        <w:t>3]</w:t>
      </w:r>
      <w:r w:rsidRPr="003A26F9">
        <w:t xml:space="preserve">. I vår vurdering av om </w:t>
      </w:r>
      <w:r>
        <w:t>dere</w:t>
      </w:r>
      <w:r w:rsidRPr="003A26F9">
        <w:t xml:space="preserve"> følger regelverket og i valg av reaksjon ved brudd på regelverket, legger vi vekt på </w:t>
      </w:r>
      <w:commentRangeStart w:id="31"/>
      <w:r w:rsidRPr="003A26F9">
        <w:t xml:space="preserve">hva </w:t>
      </w:r>
      <w:r w:rsidRPr="00A25354">
        <w:rPr>
          <w:highlight w:val="yellow"/>
        </w:rPr>
        <w:t>[elevene/barna]</w:t>
      </w:r>
      <w:r w:rsidRPr="003A26F9">
        <w:t xml:space="preserve"> har uttalt til oss </w:t>
      </w:r>
      <w:commentRangeEnd w:id="31"/>
      <w:r w:rsidR="0066261E" w:rsidRPr="003A26F9">
        <w:rPr>
          <w:rStyle w:val="Merknadsreferanse"/>
          <w:sz w:val="22"/>
          <w:szCs w:val="22"/>
        </w:rPr>
        <w:commentReference w:id="31"/>
      </w:r>
      <w:r w:rsidRPr="003A26F9">
        <w:t xml:space="preserve">og hva som er til </w:t>
      </w:r>
      <w:r w:rsidRPr="00A25354">
        <w:rPr>
          <w:highlight w:val="yellow"/>
        </w:rPr>
        <w:t>[elevenes/barnas]</w:t>
      </w:r>
      <w:r w:rsidRPr="003A26F9">
        <w:t xml:space="preserve"> beste. Vi legger til grunn at oppfyllelse av regelverket også bidrar til å ivareta </w:t>
      </w:r>
      <w:r w:rsidRPr="00A25354">
        <w:rPr>
          <w:highlight w:val="yellow"/>
        </w:rPr>
        <w:t>[elevenes/barnas]</w:t>
      </w:r>
      <w:r w:rsidRPr="003A26F9">
        <w:t xml:space="preserve"> beste.</w:t>
      </w:r>
      <w:r w:rsidRPr="00A65F7F">
        <w:t xml:space="preserve">  </w:t>
      </w:r>
    </w:p>
    <w:p w14:paraId="3CF77C0C" w14:textId="77777777" w:rsidR="00F7682A" w:rsidRPr="00E72D5D" w:rsidRDefault="00F7682A" w:rsidP="00515F53"/>
    <w:p w14:paraId="1114B83C" w14:textId="77777777" w:rsidR="00056091" w:rsidRPr="00E72D5D" w:rsidRDefault="00056091" w:rsidP="00515F53">
      <w:pPr>
        <w:pStyle w:val="Overskrift1"/>
      </w:pPr>
      <w:bookmarkStart w:id="32" w:name="_Toc240483647"/>
      <w:r w:rsidRPr="00E72D5D">
        <w:t xml:space="preserve">Våre foreløpige observasjoner og </w:t>
      </w:r>
      <w:commentRangeStart w:id="33"/>
      <w:r w:rsidRPr="00E72D5D">
        <w:t>vurderinger</w:t>
      </w:r>
      <w:bookmarkEnd w:id="32"/>
      <w:commentRangeEnd w:id="33"/>
      <w:r w:rsidR="0011189F" w:rsidRPr="00E72D5D">
        <w:rPr>
          <w:rStyle w:val="Merknadsreferanse"/>
          <w:sz w:val="36"/>
          <w:szCs w:val="36"/>
        </w:rPr>
        <w:commentReference w:id="33"/>
      </w:r>
    </w:p>
    <w:p w14:paraId="62EC97A8" w14:textId="0B454659" w:rsidR="00056091" w:rsidRPr="00E72D5D" w:rsidRDefault="00056091" w:rsidP="00515F53">
      <w:r w:rsidRPr="00E72D5D">
        <w:t xml:space="preserve">Våre </w:t>
      </w:r>
      <w:r w:rsidR="00AC0B7C" w:rsidRPr="00E72D5D">
        <w:t xml:space="preserve">foreløpige </w:t>
      </w:r>
      <w:r w:rsidRPr="00E72D5D">
        <w:t xml:space="preserve">vurderinger er basert på </w:t>
      </w:r>
      <w:r w:rsidR="005E422C" w:rsidRPr="005E422C">
        <w:rPr>
          <w:highlight w:val="yellow"/>
        </w:rPr>
        <w:t xml:space="preserve">[fyll inn, for eksempel </w:t>
      </w:r>
      <w:r w:rsidR="004516F7">
        <w:rPr>
          <w:highlight w:val="yellow"/>
        </w:rPr>
        <w:t>dokumentasjon fra kommunen/barnehageeieren</w:t>
      </w:r>
      <w:r w:rsidR="005E422C" w:rsidRPr="005E422C">
        <w:rPr>
          <w:highlight w:val="yellow"/>
        </w:rPr>
        <w:t>, svarene dere har gitt i egenvurderingen og informasjon vi har fått gjennom intervjuer og samtaler]</w:t>
      </w:r>
      <w:r w:rsidR="0044185C" w:rsidRPr="00A65F7F">
        <w:rPr>
          <w:highlight w:val="yellow"/>
        </w:rPr>
        <w:t>.</w:t>
      </w:r>
    </w:p>
    <w:p w14:paraId="2982FB46" w14:textId="77777777" w:rsidR="00056091" w:rsidRPr="00E72D5D" w:rsidRDefault="00056091" w:rsidP="00515F53">
      <w:r w:rsidRPr="005E422C">
        <w:rPr>
          <w:highlight w:val="yellow"/>
        </w:rPr>
        <w:t xml:space="preserve">Av dokumentasjon har vi </w:t>
      </w:r>
      <w:commentRangeStart w:id="34"/>
      <w:r w:rsidRPr="005E422C">
        <w:rPr>
          <w:highlight w:val="yellow"/>
        </w:rPr>
        <w:t>mottatt</w:t>
      </w:r>
      <w:commentRangeEnd w:id="34"/>
      <w:r w:rsidR="0011189F" w:rsidRPr="005E422C">
        <w:rPr>
          <w:rStyle w:val="Merknadsreferanse"/>
          <w:sz w:val="22"/>
          <w:szCs w:val="22"/>
          <w:highlight w:val="yellow"/>
        </w:rPr>
        <w:commentReference w:id="34"/>
      </w:r>
      <w:r w:rsidRPr="005E422C">
        <w:rPr>
          <w:highlight w:val="yellow"/>
        </w:rPr>
        <w:t>…</w:t>
      </w:r>
    </w:p>
    <w:p w14:paraId="20EE6DD8" w14:textId="77777777" w:rsidR="00AC0B7C" w:rsidRPr="00E72D5D" w:rsidRDefault="00AC0B7C" w:rsidP="00515F53"/>
    <w:p w14:paraId="75F8C0E5" w14:textId="77777777" w:rsidR="002036DE" w:rsidRPr="00E72D5D" w:rsidRDefault="002036DE" w:rsidP="00515F53">
      <w:pPr>
        <w:pStyle w:val="Overskrift2"/>
      </w:pPr>
      <w:bookmarkStart w:id="35" w:name="_Toc211258328"/>
      <w:bookmarkStart w:id="36" w:name="_Toc240483648"/>
      <w:bookmarkStart w:id="37" w:name="_Hlk211258500"/>
      <w:bookmarkStart w:id="38" w:name="_Hlk210893496"/>
      <w:r w:rsidRPr="00E72D5D">
        <w:t>Tema 1 (Overskrift nivå 2)</w:t>
      </w:r>
      <w:bookmarkEnd w:id="35"/>
      <w:bookmarkEnd w:id="36"/>
    </w:p>
    <w:p w14:paraId="630D11B1" w14:textId="77777777" w:rsidR="002036DE" w:rsidRPr="00E72D5D" w:rsidRDefault="002036DE" w:rsidP="00515F53">
      <w:pPr>
        <w:pStyle w:val="Overskrift3"/>
      </w:pPr>
      <w:r w:rsidRPr="00E72D5D">
        <w:t>Rettslig utgangspunkt (Overskrift nivå 3)</w:t>
      </w:r>
    </w:p>
    <w:bookmarkEnd w:id="37"/>
    <w:p w14:paraId="076CA0ED" w14:textId="6DBFDAEE" w:rsidR="00173A8B" w:rsidRPr="00E72D5D" w:rsidRDefault="002036DE" w:rsidP="00515F53">
      <w:r w:rsidRPr="00E72D5D">
        <w:rPr>
          <w:highlight w:val="yellow"/>
        </w:rPr>
        <w:t xml:space="preserve">[Vurder om deler av rettslig grunnlag skal inn her. </w:t>
      </w:r>
      <w:r w:rsidR="009C60CA">
        <w:rPr>
          <w:highlight w:val="yellow"/>
        </w:rPr>
        <w:t>Hvis</w:t>
      </w:r>
      <w:r w:rsidRPr="00E72D5D">
        <w:rPr>
          <w:highlight w:val="yellow"/>
        </w:rPr>
        <w:t xml:space="preserve"> det er tatt inn over kan denne delen slettes.]</w:t>
      </w:r>
    </w:p>
    <w:p w14:paraId="6D664D9B" w14:textId="77777777" w:rsidR="002036DE" w:rsidRPr="00E72D5D" w:rsidRDefault="002036DE" w:rsidP="00515F53"/>
    <w:p w14:paraId="08BC2547" w14:textId="77777777" w:rsidR="002036DE" w:rsidRPr="00E72D5D" w:rsidRDefault="002036DE" w:rsidP="00515F53">
      <w:pPr>
        <w:pStyle w:val="Overskrift3"/>
      </w:pPr>
      <w:bookmarkStart w:id="39" w:name="_Hlk211258513"/>
      <w:r w:rsidRPr="00E72D5D">
        <w:t>Kontrollspørsmål 1 (Overskrift nivå 3)</w:t>
      </w:r>
      <w:bookmarkEnd w:id="39"/>
    </w:p>
    <w:p w14:paraId="34EED2E9" w14:textId="77777777" w:rsidR="002036DE" w:rsidRPr="00E72D5D" w:rsidRDefault="002036DE" w:rsidP="00515F53">
      <w:pPr>
        <w:pStyle w:val="Overskrift4"/>
      </w:pPr>
      <w:r w:rsidRPr="00E72D5D">
        <w:t>Våre observasjoner (Overskrift nivå 4)</w:t>
      </w:r>
    </w:p>
    <w:p w14:paraId="491DFE60" w14:textId="77777777" w:rsidR="002036DE" w:rsidRPr="00E72D5D" w:rsidRDefault="002036DE" w:rsidP="00515F53">
      <w:r w:rsidRPr="00E72D5D">
        <w:t>Vurdering</w:t>
      </w:r>
    </w:p>
    <w:p w14:paraId="1EB47887" w14:textId="27E7719E" w:rsidR="00656893" w:rsidRDefault="002036DE" w:rsidP="00515F53">
      <w:pPr>
        <w:pStyle w:val="Overskrift4"/>
      </w:pPr>
      <w:r w:rsidRPr="00E72D5D">
        <w:t>Vår foreløpige vurdering (Overskrift nivå 4)</w:t>
      </w:r>
    </w:p>
    <w:p w14:paraId="74FE840D" w14:textId="77777777" w:rsidR="00656893" w:rsidRDefault="00656893">
      <w:pPr>
        <w:spacing w:after="0" w:line="240" w:lineRule="auto"/>
        <w:rPr>
          <w:i/>
          <w:iCs/>
        </w:rPr>
      </w:pPr>
      <w:r>
        <w:br w:type="page"/>
      </w:r>
    </w:p>
    <w:p w14:paraId="744576B2" w14:textId="77777777" w:rsidR="002036DE" w:rsidRPr="00E72D5D" w:rsidRDefault="002036DE" w:rsidP="00515F53">
      <w:pPr>
        <w:pStyle w:val="Overskrift4"/>
      </w:pPr>
    </w:p>
    <w:p w14:paraId="0C8089BE" w14:textId="77777777" w:rsidR="002036DE" w:rsidRPr="00E72D5D" w:rsidRDefault="002036DE" w:rsidP="00515F53">
      <w:r w:rsidRPr="00E72D5D">
        <w:t>Mulig brudd på kontrollspørsmålet?</w:t>
      </w:r>
    </w:p>
    <w:p w14:paraId="3A31086E" w14:textId="77777777" w:rsidR="002036DE" w:rsidRPr="00E72D5D" w:rsidRDefault="002036DE" w:rsidP="00515F53"/>
    <w:p w14:paraId="061D259A" w14:textId="77777777" w:rsidR="002036DE" w:rsidRPr="00E72D5D" w:rsidRDefault="002036DE" w:rsidP="00515F53">
      <w:pPr>
        <w:pStyle w:val="Overskrift3"/>
      </w:pPr>
      <w:r w:rsidRPr="00E72D5D">
        <w:t>Kontrollspørsmål 2 (Overskrift nivå 3)</w:t>
      </w:r>
    </w:p>
    <w:p w14:paraId="27383CEB" w14:textId="77777777" w:rsidR="002036DE" w:rsidRPr="00E72D5D" w:rsidRDefault="002036DE" w:rsidP="00515F53">
      <w:pPr>
        <w:pStyle w:val="Overskrift4"/>
      </w:pPr>
      <w:r w:rsidRPr="00E72D5D">
        <w:t>Våre observasjoner (Overskrift nivå 4)</w:t>
      </w:r>
    </w:p>
    <w:p w14:paraId="3385D126" w14:textId="77777777" w:rsidR="002036DE" w:rsidRPr="00E72D5D" w:rsidRDefault="002036DE" w:rsidP="00515F53">
      <w:r w:rsidRPr="00E72D5D">
        <w:t>Vurdering</w:t>
      </w:r>
    </w:p>
    <w:p w14:paraId="2FB5671D" w14:textId="77777777" w:rsidR="002036DE" w:rsidRPr="00E72D5D" w:rsidRDefault="002036DE" w:rsidP="00515F53">
      <w:pPr>
        <w:pStyle w:val="Overskrift4"/>
      </w:pPr>
      <w:r w:rsidRPr="00E72D5D">
        <w:t>Vår foreløpige vurdering (Overskrift nivå 4)</w:t>
      </w:r>
    </w:p>
    <w:p w14:paraId="5D4181E0" w14:textId="77777777" w:rsidR="002036DE" w:rsidRPr="00E72D5D" w:rsidRDefault="002036DE" w:rsidP="00515F53">
      <w:r w:rsidRPr="00E72D5D">
        <w:t>Mulig brudd på kontrollspørsmålet?</w:t>
      </w:r>
    </w:p>
    <w:p w14:paraId="35204D03" w14:textId="77777777" w:rsidR="002036DE" w:rsidRPr="00E72D5D" w:rsidRDefault="002036DE" w:rsidP="00515F53"/>
    <w:p w14:paraId="33372F60" w14:textId="77777777" w:rsidR="002036DE" w:rsidRPr="00E72D5D" w:rsidRDefault="002036DE" w:rsidP="00515F53">
      <w:pPr>
        <w:pStyle w:val="Overskrift2"/>
      </w:pPr>
      <w:bookmarkStart w:id="40" w:name="_Toc240483649"/>
      <w:r w:rsidRPr="00E72D5D">
        <w:t>Tema 2 (Overskrift nivå 2)</w:t>
      </w:r>
      <w:bookmarkEnd w:id="40"/>
    </w:p>
    <w:p w14:paraId="6721540F" w14:textId="77777777" w:rsidR="002036DE" w:rsidRPr="00E72D5D" w:rsidRDefault="002036DE" w:rsidP="00515F53">
      <w:pPr>
        <w:pStyle w:val="Overskrift3"/>
      </w:pPr>
      <w:r w:rsidRPr="00E72D5D">
        <w:t>Rettslig utgangspunkt (Overskrift nivå 3)</w:t>
      </w:r>
    </w:p>
    <w:p w14:paraId="04A2A9A8" w14:textId="265748F7" w:rsidR="002036DE" w:rsidRPr="00E72D5D" w:rsidRDefault="002036DE" w:rsidP="00515F53">
      <w:r w:rsidRPr="00E72D5D">
        <w:rPr>
          <w:highlight w:val="yellow"/>
        </w:rPr>
        <w:t>[</w:t>
      </w:r>
      <w:r w:rsidR="00515F53" w:rsidRPr="00E72D5D">
        <w:rPr>
          <w:highlight w:val="yellow"/>
        </w:rPr>
        <w:t>R</w:t>
      </w:r>
      <w:r w:rsidRPr="00E72D5D">
        <w:rPr>
          <w:highlight w:val="yellow"/>
        </w:rPr>
        <w:t>ettslig grunnlag</w:t>
      </w:r>
      <w:r w:rsidR="00515F53" w:rsidRPr="00E72D5D">
        <w:rPr>
          <w:highlight w:val="yellow"/>
        </w:rPr>
        <w:t xml:space="preserve"> knyttet til konkrete kontrollspørsmål</w:t>
      </w:r>
      <w:r w:rsidRPr="00E72D5D">
        <w:rPr>
          <w:highlight w:val="yellow"/>
        </w:rPr>
        <w:t xml:space="preserve"> skal inn her. </w:t>
      </w:r>
      <w:r w:rsidR="009C60CA">
        <w:rPr>
          <w:highlight w:val="yellow"/>
        </w:rPr>
        <w:t>Hvis</w:t>
      </w:r>
      <w:r w:rsidRPr="00E72D5D">
        <w:rPr>
          <w:highlight w:val="yellow"/>
        </w:rPr>
        <w:t xml:space="preserve"> det er tatt inn over kan denne delen slettes.]</w:t>
      </w:r>
    </w:p>
    <w:p w14:paraId="6F533C37" w14:textId="77777777" w:rsidR="002036DE" w:rsidRPr="00E72D5D" w:rsidRDefault="002036DE" w:rsidP="00515F53"/>
    <w:p w14:paraId="6739EDEF" w14:textId="77777777" w:rsidR="002036DE" w:rsidRPr="00E72D5D" w:rsidRDefault="002036DE" w:rsidP="00515F53">
      <w:pPr>
        <w:pStyle w:val="Overskrift3"/>
      </w:pPr>
      <w:r w:rsidRPr="00E72D5D">
        <w:t>Kontrollspørsmål 1 (Overskrift nivå 3)</w:t>
      </w:r>
    </w:p>
    <w:p w14:paraId="3469CFA7" w14:textId="77777777" w:rsidR="002036DE" w:rsidRPr="00E72D5D" w:rsidRDefault="002036DE" w:rsidP="00515F53">
      <w:pPr>
        <w:pStyle w:val="Overskrift4"/>
      </w:pPr>
      <w:r w:rsidRPr="00E72D5D">
        <w:t>Våre observasjoner (Overskrift nivå 4)</w:t>
      </w:r>
    </w:p>
    <w:p w14:paraId="5A500DBC" w14:textId="77777777" w:rsidR="002036DE" w:rsidRPr="00E72D5D" w:rsidRDefault="002036DE" w:rsidP="00515F53">
      <w:r w:rsidRPr="00E72D5D">
        <w:t>Vurdering</w:t>
      </w:r>
    </w:p>
    <w:p w14:paraId="4C2BDDDB" w14:textId="77777777" w:rsidR="002036DE" w:rsidRPr="00E72D5D" w:rsidRDefault="002036DE" w:rsidP="00515F53">
      <w:pPr>
        <w:pStyle w:val="Overskrift4"/>
      </w:pPr>
      <w:r w:rsidRPr="00E72D5D">
        <w:t>Vår foreløpige vurdering (Overskrift nivå 4)</w:t>
      </w:r>
    </w:p>
    <w:p w14:paraId="49EAFE5D" w14:textId="77777777" w:rsidR="002036DE" w:rsidRPr="00E72D5D" w:rsidRDefault="002036DE" w:rsidP="00515F53">
      <w:r w:rsidRPr="00E72D5D">
        <w:t>Mulig brudd på kontrollspørsmålet?</w:t>
      </w:r>
    </w:p>
    <w:p w14:paraId="572D0D86" w14:textId="77777777" w:rsidR="002036DE" w:rsidRPr="00E72D5D" w:rsidRDefault="002036DE" w:rsidP="00515F53"/>
    <w:p w14:paraId="766CC26A" w14:textId="77777777" w:rsidR="002036DE" w:rsidRPr="00E72D5D" w:rsidRDefault="002036DE" w:rsidP="00515F53">
      <w:pPr>
        <w:pStyle w:val="Overskrift3"/>
      </w:pPr>
      <w:r w:rsidRPr="00E72D5D">
        <w:t>Kontrollspørsmål 2 (Overskrift nivå 3)</w:t>
      </w:r>
    </w:p>
    <w:p w14:paraId="456B5C8F" w14:textId="77777777" w:rsidR="002036DE" w:rsidRPr="00E72D5D" w:rsidRDefault="002036DE" w:rsidP="00515F53">
      <w:pPr>
        <w:pStyle w:val="Overskrift4"/>
      </w:pPr>
      <w:r w:rsidRPr="00E72D5D">
        <w:t>Våre observasjoner (Overskrift nivå 4)</w:t>
      </w:r>
    </w:p>
    <w:p w14:paraId="42CAC41F" w14:textId="77777777" w:rsidR="002036DE" w:rsidRPr="00E72D5D" w:rsidRDefault="002036DE" w:rsidP="00515F53">
      <w:r w:rsidRPr="00E72D5D">
        <w:t>Vurdering</w:t>
      </w:r>
    </w:p>
    <w:p w14:paraId="77D2C1DC" w14:textId="77777777" w:rsidR="002036DE" w:rsidRPr="00E72D5D" w:rsidRDefault="002036DE" w:rsidP="00515F53">
      <w:pPr>
        <w:pStyle w:val="Overskrift4"/>
      </w:pPr>
      <w:r w:rsidRPr="00E72D5D">
        <w:t>Vår foreløpige vurdering (Overskrift nivå 4)</w:t>
      </w:r>
    </w:p>
    <w:p w14:paraId="6B6404A3" w14:textId="77777777" w:rsidR="002036DE" w:rsidRPr="00E72D5D" w:rsidRDefault="002036DE" w:rsidP="00515F53">
      <w:r w:rsidRPr="00E72D5D">
        <w:t>Mulig brudd på kontrollspørsmålet?</w:t>
      </w:r>
    </w:p>
    <w:p w14:paraId="7712DAD2" w14:textId="77777777" w:rsidR="00173A8B" w:rsidRPr="00E72D5D" w:rsidRDefault="00173A8B" w:rsidP="00515F53">
      <w:pPr>
        <w:pStyle w:val="Overskrift2"/>
      </w:pPr>
      <w:bookmarkStart w:id="41" w:name="_Toc210831851"/>
      <w:bookmarkStart w:id="42" w:name="_Toc240483650"/>
      <w:r w:rsidRPr="00E72D5D">
        <w:t>Oppsummering</w:t>
      </w:r>
      <w:bookmarkEnd w:id="41"/>
      <w:bookmarkEnd w:id="42"/>
    </w:p>
    <w:p w14:paraId="60ED2506" w14:textId="1D71FDA5" w:rsidR="00937307" w:rsidRPr="00E72D5D" w:rsidRDefault="00937307" w:rsidP="00515F53">
      <w:pPr>
        <w:rPr>
          <w:highlight w:val="yellow"/>
        </w:rPr>
      </w:pPr>
      <w:r w:rsidRPr="00E72D5D">
        <w:rPr>
          <w:highlight w:val="yellow"/>
        </w:rPr>
        <w:t xml:space="preserve">Vi mener at observasjonene vi har gjort kan tilsi at dere ikke har en tilpasset og systematisk internkontroll på disse områdene. </w:t>
      </w:r>
    </w:p>
    <w:p w14:paraId="2961A300" w14:textId="20467973" w:rsidR="00173A8B" w:rsidRPr="00E72D5D" w:rsidRDefault="00515F53" w:rsidP="00515F53">
      <w:r w:rsidRPr="00E72D5D">
        <w:rPr>
          <w:highlight w:val="yellow"/>
        </w:rPr>
        <w:t>[</w:t>
      </w:r>
      <w:r w:rsidR="00173A8B" w:rsidRPr="00E72D5D">
        <w:rPr>
          <w:highlight w:val="yellow"/>
        </w:rPr>
        <w:t>Oppsummer hvilke spørsmål det kan være brudd på og ikke. Pass på å ikke konkludere, bruk formuleringer som at det kan være brudd basert på de opplysningene vi har nå</w:t>
      </w:r>
      <w:r w:rsidRPr="00E72D5D">
        <w:rPr>
          <w:highlight w:val="yellow"/>
        </w:rPr>
        <w:t>.]</w:t>
      </w:r>
    </w:p>
    <w:bookmarkEnd w:id="22"/>
    <w:bookmarkEnd w:id="38"/>
    <w:p w14:paraId="21B70274" w14:textId="77777777" w:rsidR="00C57E0F" w:rsidRPr="00E72D5D" w:rsidRDefault="00C57E0F" w:rsidP="00515F53"/>
    <w:p w14:paraId="04E5F29D" w14:textId="77777777" w:rsidR="00FB1DF7" w:rsidRPr="00E72D5D" w:rsidRDefault="00173A8B" w:rsidP="00515F53">
      <w:pPr>
        <w:pStyle w:val="Overskrift1"/>
      </w:pPr>
      <w:bookmarkStart w:id="43" w:name="_Toc206138087"/>
      <w:bookmarkStart w:id="44" w:name="_Toc240483651"/>
      <w:r w:rsidRPr="00E72D5D">
        <w:t>Varsel om at vi vurderer å pålegge retting</w:t>
      </w:r>
      <w:bookmarkEnd w:id="43"/>
      <w:r w:rsidRPr="00E72D5D">
        <w:t xml:space="preserve"> av bruddene</w:t>
      </w:r>
      <w:bookmarkEnd w:id="44"/>
      <w:r w:rsidR="00FB1DF7" w:rsidRPr="00E72D5D">
        <w:t xml:space="preserve"> </w:t>
      </w:r>
    </w:p>
    <w:p w14:paraId="7FE160DD" w14:textId="023C6727" w:rsidR="00825947" w:rsidRPr="00E72D5D" w:rsidRDefault="005E422C" w:rsidP="00515F53">
      <w:r w:rsidRPr="005E422C">
        <w:t xml:space="preserve">Basert på opplysningene vi har i tilsynet, vurderer vi å pålegge dere å rette disse forholdene, jf. </w:t>
      </w:r>
      <w:r w:rsidRPr="005E422C">
        <w:rPr>
          <w:highlight w:val="yellow"/>
        </w:rPr>
        <w:t>[opplæringsloven § 29-2 første ledd, jf. kommuneloven § 30-4 / barnehageloven § 54, jf. kommuneloven § 30-4 / barnehageloven § 55]</w:t>
      </w:r>
      <w:r w:rsidRPr="005E422C">
        <w:t>:</w:t>
      </w:r>
    </w:p>
    <w:p w14:paraId="1B57A745" w14:textId="77777777" w:rsidR="004C1F6F" w:rsidRPr="00184EC1" w:rsidRDefault="004C1F6F" w:rsidP="004C1F6F">
      <w:pPr>
        <w:rPr>
          <w:lang w:val="nn-NO"/>
        </w:rPr>
      </w:pPr>
      <w:commentRangeStart w:id="45"/>
      <w:r w:rsidRPr="00184EC1">
        <w:rPr>
          <w:highlight w:val="yellow"/>
          <w:lang w:val="nn-NO"/>
        </w:rPr>
        <w:lastRenderedPageBreak/>
        <w:t>[</w:t>
      </w:r>
      <w:r>
        <w:rPr>
          <w:highlight w:val="yellow"/>
          <w:lang w:val="nn-NO"/>
        </w:rPr>
        <w:t>Sett</w:t>
      </w:r>
      <w:r w:rsidRPr="00184EC1">
        <w:rPr>
          <w:highlight w:val="yellow"/>
          <w:lang w:val="nn-NO"/>
        </w:rPr>
        <w:t xml:space="preserve"> inn pålegg med </w:t>
      </w:r>
      <w:bookmarkStart w:id="46" w:name="_Hlk210910007"/>
      <w:r w:rsidRPr="00184EC1">
        <w:rPr>
          <w:highlight w:val="yellow"/>
          <w:lang w:val="nn-NO"/>
        </w:rPr>
        <w:t>korreksjonspunkt</w:t>
      </w:r>
      <w:bookmarkEnd w:id="46"/>
      <w:r>
        <w:rPr>
          <w:highlight w:val="yellow"/>
          <w:lang w:val="nn-NO"/>
        </w:rPr>
        <w:t>er</w:t>
      </w:r>
      <w:r w:rsidRPr="00184EC1">
        <w:rPr>
          <w:highlight w:val="yellow"/>
          <w:lang w:val="nn-NO"/>
        </w:rPr>
        <w:t>]</w:t>
      </w:r>
      <w:commentRangeEnd w:id="45"/>
      <w:r w:rsidRPr="00184EC1">
        <w:rPr>
          <w:rStyle w:val="Merknadsreferanse"/>
          <w:sz w:val="22"/>
          <w:szCs w:val="22"/>
          <w:lang w:val="nn-NO"/>
        </w:rPr>
        <w:commentReference w:id="45"/>
      </w:r>
    </w:p>
    <w:p w14:paraId="40A44216" w14:textId="77777777" w:rsidR="003D5C5D" w:rsidRPr="00E72D5D" w:rsidRDefault="003D5C5D" w:rsidP="00515F53"/>
    <w:p w14:paraId="78881F74" w14:textId="77777777" w:rsidR="00FB1DF7" w:rsidRPr="00E72D5D" w:rsidRDefault="00FB1DF7" w:rsidP="00515F53">
      <w:pPr>
        <w:pStyle w:val="Overskrift1"/>
      </w:pPr>
      <w:bookmarkStart w:id="47" w:name="_Toc206138090"/>
      <w:bookmarkStart w:id="48" w:name="_Toc240483652"/>
      <w:r w:rsidRPr="00E72D5D">
        <w:t>Hva skjer videre</w:t>
      </w:r>
      <w:bookmarkEnd w:id="47"/>
      <w:bookmarkEnd w:id="48"/>
    </w:p>
    <w:p w14:paraId="192BA0B3" w14:textId="77777777" w:rsidR="00825947" w:rsidRPr="00E72D5D" w:rsidRDefault="00825947" w:rsidP="00515F53">
      <w:pPr>
        <w:pStyle w:val="Overskrift4"/>
      </w:pPr>
      <w:r w:rsidRPr="00E72D5D">
        <w:t>Tilbakemelding på varsel om vedtak</w:t>
      </w:r>
    </w:p>
    <w:p w14:paraId="39C0BABC" w14:textId="429A70F8" w:rsidR="00825947" w:rsidRPr="00E72D5D" w:rsidRDefault="00825947" w:rsidP="00515F53">
      <w:pPr>
        <w:rPr>
          <w:b/>
        </w:rPr>
      </w:pPr>
      <w:r w:rsidRPr="00E72D5D">
        <w:t xml:space="preserve">Dere kan sende inn en uttalelse til dette varselet. </w:t>
      </w:r>
      <w:r w:rsidR="0044185C" w:rsidRPr="0044185C">
        <w:rPr>
          <w:highlight w:val="yellow"/>
        </w:rPr>
        <w:t>[Fyll inn informasjon om hvordan]</w:t>
      </w:r>
    </w:p>
    <w:p w14:paraId="31C8919E" w14:textId="77777777" w:rsidR="00825947" w:rsidRPr="00E72D5D" w:rsidRDefault="00825947" w:rsidP="00515F53">
      <w:r w:rsidRPr="00E72D5D">
        <w:t>Etter at fristen for å uttale seg har gått ut, skriver vi en rapport. Hvis vi konkluderer med at dere har brutt regelverket, vil rapporten inneholde et vedtak om brudd og eventuelle reaksjoner.</w:t>
      </w:r>
    </w:p>
    <w:p w14:paraId="768733A3" w14:textId="2A69CA7A" w:rsidR="006C4E66" w:rsidRPr="00E72D5D" w:rsidRDefault="00825947" w:rsidP="00515F53">
      <w:bookmarkStart w:id="49" w:name="_Hlk208222300"/>
      <w:r w:rsidRPr="00E72D5D">
        <w:t xml:space="preserve">Fristen er </w:t>
      </w:r>
      <w:r w:rsidRPr="00E72D5D">
        <w:rPr>
          <w:highlight w:val="yellow"/>
        </w:rPr>
        <w:t>[normalt to uker]</w:t>
      </w:r>
      <w:r w:rsidRPr="00E72D5D">
        <w:t xml:space="preserve"> </w:t>
      </w:r>
      <w:sdt>
        <w:sdtPr>
          <w:alias w:val="Fristdato"/>
          <w:tag w:val="frist"/>
          <w:id w:val="-386346415"/>
          <w:placeholder>
            <w:docPart w:val="EE79192582284DCEAB5D86BF7AF33F4E"/>
          </w:placeholder>
          <w:date w:fullDate="2026-08-28T00:00:00Z">
            <w:dateFormat w:val="d. MMMM yyyy"/>
            <w:lid w:val="nb-NO"/>
            <w:storeMappedDataAs w:val="dateTime"/>
            <w:calendar w:val="gregorian"/>
          </w:date>
        </w:sdtPr>
        <w:sdtEndPr/>
        <w:sdtContent>
          <w:r w:rsidR="00937307" w:rsidRPr="00E72D5D">
            <w:t>28. august 2026</w:t>
          </w:r>
        </w:sdtContent>
      </w:sdt>
      <w:r w:rsidRPr="00E72D5D">
        <w:t>.</w:t>
      </w:r>
      <w:bookmarkEnd w:id="49"/>
    </w:p>
    <w:p w14:paraId="3BD4DADE" w14:textId="0B78ABB0" w:rsidR="00825947" w:rsidRPr="00E72D5D" w:rsidRDefault="00825947" w:rsidP="00515F53">
      <w:pPr>
        <w:rPr>
          <w:rFonts w:eastAsia="Yu Gothic Light" w:cs="Times New Roman"/>
          <w:sz w:val="36"/>
          <w:szCs w:val="36"/>
        </w:rPr>
      </w:pPr>
      <w:bookmarkStart w:id="50" w:name="_Toc206138091"/>
    </w:p>
    <w:p w14:paraId="6FDD4ACA" w14:textId="77777777" w:rsidR="00FB1DF7" w:rsidRPr="00E72D5D" w:rsidRDefault="00FB1DF7" w:rsidP="00515F53">
      <w:pPr>
        <w:pStyle w:val="Overskrift1"/>
      </w:pPr>
      <w:bookmarkStart w:id="51" w:name="_Toc240483653"/>
      <w:r w:rsidRPr="00E72D5D">
        <w:t>Generell informasjon</w:t>
      </w:r>
      <w:bookmarkEnd w:id="50"/>
      <w:bookmarkEnd w:id="51"/>
      <w:r w:rsidRPr="00E72D5D">
        <w:t xml:space="preserve">  </w:t>
      </w:r>
    </w:p>
    <w:p w14:paraId="15906620" w14:textId="33DD9D6A" w:rsidR="0085113E" w:rsidRDefault="0085113E" w:rsidP="0085113E">
      <w:pPr>
        <w:rPr>
          <w:i/>
          <w:iCs/>
        </w:rPr>
      </w:pPr>
      <w:r w:rsidRPr="0085113E">
        <w:t xml:space="preserve">Statsforvalteren fører tilsyn med </w:t>
      </w:r>
      <w:r w:rsidRPr="0085113E">
        <w:rPr>
          <w:highlight w:val="yellow"/>
        </w:rPr>
        <w:t xml:space="preserve">[at kommunene og fylkeskommunene oppfyller pliktene de har etter opplæringsloven, jf. opplæringsloven § 29-2 og kommuneloven kapittel 30 / </w:t>
      </w:r>
      <w:r>
        <w:rPr>
          <w:i/>
          <w:iCs/>
          <w:highlight w:val="yellow"/>
        </w:rPr>
        <w:t xml:space="preserve">at </w:t>
      </w:r>
      <w:r w:rsidRPr="0085113E">
        <w:rPr>
          <w:highlight w:val="yellow"/>
        </w:rPr>
        <w:t>kommunen</w:t>
      </w:r>
      <w:r>
        <w:rPr>
          <w:i/>
          <w:iCs/>
          <w:highlight w:val="yellow"/>
        </w:rPr>
        <w:t>e</w:t>
      </w:r>
      <w:r w:rsidRPr="0085113E">
        <w:rPr>
          <w:highlight w:val="yellow"/>
        </w:rPr>
        <w:t xml:space="preserve"> og fylkeskommunen</w:t>
      </w:r>
      <w:r>
        <w:rPr>
          <w:i/>
          <w:iCs/>
          <w:highlight w:val="yellow"/>
        </w:rPr>
        <w:t>e</w:t>
      </w:r>
      <w:r w:rsidRPr="0085113E">
        <w:rPr>
          <w:highlight w:val="yellow"/>
        </w:rPr>
        <w:t xml:space="preserve"> oppfylle</w:t>
      </w:r>
      <w:r>
        <w:rPr>
          <w:i/>
          <w:iCs/>
          <w:highlight w:val="yellow"/>
        </w:rPr>
        <w:t>r</w:t>
      </w:r>
      <w:r w:rsidRPr="0085113E">
        <w:rPr>
          <w:highlight w:val="yellow"/>
        </w:rPr>
        <w:t xml:space="preserve"> av pliktene</w:t>
      </w:r>
      <w:r>
        <w:rPr>
          <w:i/>
          <w:iCs/>
          <w:highlight w:val="yellow"/>
        </w:rPr>
        <w:t xml:space="preserve"> de har</w:t>
      </w:r>
      <w:r w:rsidRPr="0085113E">
        <w:rPr>
          <w:highlight w:val="yellow"/>
        </w:rPr>
        <w:t xml:space="preserve"> etter barnehageloven, jf. barnehageloven § 54 og kommuneloven kapittel 30 / at barnehagene drives i samsvar med barnehageloven med forskrifter, jf. barnehageloven § 55]</w:t>
      </w:r>
      <w:r w:rsidRPr="0085113E">
        <w:t>.</w:t>
      </w:r>
    </w:p>
    <w:p w14:paraId="5060987A" w14:textId="0EEF8365" w:rsidR="00825947" w:rsidRPr="00E72D5D" w:rsidRDefault="00825947" w:rsidP="00515F53">
      <w:pPr>
        <w:pStyle w:val="Overskrift4"/>
      </w:pPr>
      <w:r w:rsidRPr="00E72D5D">
        <w:t>Klagerett</w:t>
      </w:r>
    </w:p>
    <w:p w14:paraId="24C66660" w14:textId="20C13D22" w:rsidR="00825947" w:rsidRPr="00E72D5D" w:rsidRDefault="00825947" w:rsidP="00515F53">
      <w:r w:rsidRPr="00E72D5D">
        <w:t xml:space="preserve">Denne foreløpige tilsynsrapporten er et forhåndsvarsel etter forvaltningsloven § 16, og kan ikke påklages. </w:t>
      </w:r>
      <w:r w:rsidR="009C60CA">
        <w:t>Hvis</w:t>
      </w:r>
      <w:r w:rsidRPr="00E72D5D">
        <w:t xml:space="preserve"> vi </w:t>
      </w:r>
      <w:r w:rsidR="00D447C6" w:rsidRPr="00E72D5D">
        <w:t xml:space="preserve">i den endelige tilsynsrapporten </w:t>
      </w:r>
      <w:r w:rsidRPr="00E72D5D">
        <w:t>fatter vedtak om brudd og eventuelle reaksjoner</w:t>
      </w:r>
      <w:r w:rsidR="00D447C6" w:rsidRPr="00E72D5D">
        <w:t>,</w:t>
      </w:r>
      <w:r w:rsidRPr="00E72D5D">
        <w:t xml:space="preserve"> vil det være et</w:t>
      </w:r>
      <w:r w:rsidR="00D447C6" w:rsidRPr="00E72D5D">
        <w:t xml:space="preserve"> enkeltvedtak etter forvaltningsloven § 2 første ledd bokstav b som dere kan klage på, jf.</w:t>
      </w:r>
      <w:r w:rsidRPr="00E72D5D">
        <w:t xml:space="preserve"> forvaltningsloven § 28.</w:t>
      </w:r>
    </w:p>
    <w:p w14:paraId="6A52337C" w14:textId="77777777" w:rsidR="00EA4CA3" w:rsidRPr="00E72D5D" w:rsidRDefault="00EA4CA3" w:rsidP="00515F53">
      <w:pPr>
        <w:pStyle w:val="Overskrift4"/>
      </w:pPr>
      <w:r w:rsidRPr="00E72D5D">
        <w:t>Innsyn</w:t>
      </w:r>
    </w:p>
    <w:p w14:paraId="2FF2FA28" w14:textId="77777777" w:rsidR="00A9160F" w:rsidRDefault="00EA4CA3" w:rsidP="00515F53">
      <w:r w:rsidRPr="00E72D5D">
        <w:t>Dere er part i saken og har rett til innsyn i sakens dokumenter, jf. forvaltningsloven § 18.</w:t>
      </w:r>
    </w:p>
    <w:p w14:paraId="6E8E083E" w14:textId="1E76C4BA" w:rsidR="00EA4CA3" w:rsidRPr="00E72D5D" w:rsidRDefault="00EA4CA3" w:rsidP="00515F53">
      <w:r w:rsidRPr="00E72D5D">
        <w:t>Andre har innsyn etter offentl</w:t>
      </w:r>
      <w:r w:rsidR="007C43AB">
        <w:t>i</w:t>
      </w:r>
      <w:r w:rsidRPr="00E72D5D">
        <w:t>g</w:t>
      </w:r>
      <w:r w:rsidR="007C43AB">
        <w:t>hets</w:t>
      </w:r>
      <w:r w:rsidRPr="00E72D5D">
        <w:t>lov</w:t>
      </w:r>
      <w:r w:rsidR="007C43AB">
        <w:t>en</w:t>
      </w:r>
      <w:r w:rsidRPr="00E72D5D">
        <w:t xml:space="preserve"> § 3, hvis ikke annet følger av lov eller forskrift</w:t>
      </w:r>
      <w:r w:rsidR="00A9160F">
        <w:t xml:space="preserve"> gitt med hjemmel i lov</w:t>
      </w:r>
      <w:r w:rsidRPr="00E72D5D">
        <w:t>.</w:t>
      </w:r>
    </w:p>
    <w:p w14:paraId="59DF1773" w14:textId="77777777" w:rsidR="00EA4CA3" w:rsidRPr="00E72D5D" w:rsidRDefault="00EA4CA3" w:rsidP="00A20BCC">
      <w:pPr>
        <w:pStyle w:val="Overskrift4"/>
      </w:pPr>
      <w:r w:rsidRPr="00E72D5D">
        <w:lastRenderedPageBreak/>
        <w:t>Annen informasjon</w:t>
      </w:r>
    </w:p>
    <w:p w14:paraId="5E938A64" w14:textId="6D270B01" w:rsidR="00EA4CA3" w:rsidRPr="00E72D5D" w:rsidRDefault="00EA4CA3" w:rsidP="00A20BCC">
      <w:pPr>
        <w:keepNext/>
      </w:pPr>
      <w:r w:rsidRPr="00E72D5D">
        <w:t>Våre tilsyn er offentlig myndighetsutøvelse. Tilsyn skal derfor gjennomføres i samsvar med reglene i forvaltningsretten og offentlighetsloven.</w:t>
      </w:r>
    </w:p>
    <w:p w14:paraId="5D310295" w14:textId="77777777" w:rsidR="00FB1DF7" w:rsidRPr="00E72D5D" w:rsidRDefault="00FB1DF7" w:rsidP="00A20BCC">
      <w:pPr>
        <w:keepNext/>
      </w:pPr>
    </w:p>
    <w:p w14:paraId="3C3CE951" w14:textId="77777777" w:rsidR="00FB1DF7" w:rsidRPr="00E72D5D" w:rsidRDefault="00FB1DF7" w:rsidP="00A20BCC">
      <w:pPr>
        <w:keepNext/>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3378"/>
      </w:tblGrid>
      <w:tr w:rsidR="006C4E66" w:rsidRPr="00E72D5D" w14:paraId="255D2718" w14:textId="77777777" w:rsidTr="00AF4664">
        <w:tc>
          <w:tcPr>
            <w:tcW w:w="5694" w:type="dxa"/>
          </w:tcPr>
          <w:p w14:paraId="07CFA471" w14:textId="77777777" w:rsidR="006C4E66" w:rsidRPr="00E72D5D" w:rsidRDefault="006C4E66" w:rsidP="00A20BCC">
            <w:pPr>
              <w:keepNext/>
            </w:pPr>
            <w:r w:rsidRPr="00E72D5D">
              <w:t>Vennlig hilsen</w:t>
            </w:r>
          </w:p>
        </w:tc>
        <w:tc>
          <w:tcPr>
            <w:tcW w:w="3378" w:type="dxa"/>
          </w:tcPr>
          <w:p w14:paraId="43E438A0" w14:textId="77777777" w:rsidR="006C4E66" w:rsidRPr="00E72D5D" w:rsidRDefault="006C4E66" w:rsidP="00A20BCC">
            <w:pPr>
              <w:keepNext/>
            </w:pPr>
          </w:p>
        </w:tc>
      </w:tr>
      <w:tr w:rsidR="006C4E66" w:rsidRPr="00E72D5D" w14:paraId="558CB23F" w14:textId="77777777" w:rsidTr="00AF4664">
        <w:tc>
          <w:tcPr>
            <w:tcW w:w="5694" w:type="dxa"/>
          </w:tcPr>
          <w:p w14:paraId="01B19CD0" w14:textId="77777777" w:rsidR="006C4E66" w:rsidRPr="00E72D5D" w:rsidRDefault="006C4E66" w:rsidP="00A20BCC">
            <w:pPr>
              <w:keepNext/>
            </w:pPr>
          </w:p>
        </w:tc>
        <w:tc>
          <w:tcPr>
            <w:tcW w:w="3378" w:type="dxa"/>
          </w:tcPr>
          <w:p w14:paraId="15D989EB" w14:textId="77777777" w:rsidR="006C4E66" w:rsidRPr="00E72D5D" w:rsidRDefault="006C4E66" w:rsidP="00A20BCC">
            <w:pPr>
              <w:keepNext/>
            </w:pPr>
          </w:p>
        </w:tc>
      </w:tr>
      <w:tr w:rsidR="006C4E66" w:rsidRPr="00E72D5D" w14:paraId="2F2435C3" w14:textId="77777777" w:rsidTr="00AF4664">
        <w:tc>
          <w:tcPr>
            <w:tcW w:w="5694" w:type="dxa"/>
          </w:tcPr>
          <w:p w14:paraId="119EFC5F" w14:textId="77777777" w:rsidR="006C4E66" w:rsidRPr="00E72D5D" w:rsidRDefault="006C4E66" w:rsidP="00A20BCC">
            <w:pPr>
              <w:keepNext/>
            </w:pPr>
            <w:r w:rsidRPr="00E72D5D">
              <w:rPr>
                <w:highlight w:val="yellow"/>
              </w:rPr>
              <w:t>[Fornavn Etternavn]</w:t>
            </w:r>
          </w:p>
        </w:tc>
        <w:tc>
          <w:tcPr>
            <w:tcW w:w="3378" w:type="dxa"/>
          </w:tcPr>
          <w:p w14:paraId="1B44880E" w14:textId="77777777" w:rsidR="006C4E66" w:rsidRPr="00E72D5D" w:rsidRDefault="006C4E66" w:rsidP="00A20BCC">
            <w:pPr>
              <w:keepNext/>
            </w:pPr>
            <w:r w:rsidRPr="00E72D5D">
              <w:rPr>
                <w:highlight w:val="yellow"/>
              </w:rPr>
              <w:t>[Fornavn Etternavn]</w:t>
            </w:r>
          </w:p>
        </w:tc>
      </w:tr>
      <w:tr w:rsidR="006C4E66" w:rsidRPr="00E72D5D" w14:paraId="72169E29" w14:textId="77777777" w:rsidTr="00AF4664">
        <w:tc>
          <w:tcPr>
            <w:tcW w:w="5694" w:type="dxa"/>
          </w:tcPr>
          <w:p w14:paraId="1B2F47EB" w14:textId="23777C05" w:rsidR="006C4E66" w:rsidRPr="00E72D5D" w:rsidRDefault="004A5800" w:rsidP="00A20BCC">
            <w:pPr>
              <w:keepNext/>
            </w:pPr>
            <w:bookmarkStart w:id="52" w:name="AdmLederNavn"/>
            <w:bookmarkEnd w:id="52"/>
            <w:r w:rsidRPr="004A5800">
              <w:rPr>
                <w:highlight w:val="yellow"/>
              </w:rPr>
              <w:t>tittel (med liten forbokstav)</w:t>
            </w:r>
          </w:p>
        </w:tc>
        <w:tc>
          <w:tcPr>
            <w:tcW w:w="3378" w:type="dxa"/>
          </w:tcPr>
          <w:p w14:paraId="7FE6C02F" w14:textId="77777777" w:rsidR="006C4E66" w:rsidRPr="00E72D5D" w:rsidRDefault="006C4E66" w:rsidP="00A20BCC">
            <w:pPr>
              <w:keepNext/>
            </w:pPr>
            <w:bookmarkStart w:id="53" w:name="SaksbehandlerNavn2"/>
            <w:bookmarkEnd w:id="53"/>
            <w:r w:rsidRPr="00E72D5D">
              <w:rPr>
                <w:highlight w:val="yellow"/>
              </w:rPr>
              <w:t>tittel (med liten forbokstav)</w:t>
            </w:r>
          </w:p>
          <w:p w14:paraId="5267C5A8" w14:textId="77777777" w:rsidR="006C4E66" w:rsidRPr="00E72D5D" w:rsidRDefault="006C4E66" w:rsidP="00A20BCC">
            <w:pPr>
              <w:keepNext/>
            </w:pPr>
          </w:p>
        </w:tc>
      </w:tr>
      <w:tr w:rsidR="006C4E66" w:rsidRPr="00E72D5D" w14:paraId="6D217BBA" w14:textId="77777777" w:rsidTr="00AF4664">
        <w:tc>
          <w:tcPr>
            <w:tcW w:w="5694" w:type="dxa"/>
          </w:tcPr>
          <w:p w14:paraId="68BE8CD1" w14:textId="77777777" w:rsidR="006C4E66" w:rsidRPr="00E72D5D" w:rsidRDefault="006C4E66" w:rsidP="00A20BCC">
            <w:pPr>
              <w:keepNext/>
            </w:pPr>
            <w:bookmarkStart w:id="54" w:name="AdmLederStilling"/>
            <w:bookmarkEnd w:id="54"/>
          </w:p>
        </w:tc>
        <w:tc>
          <w:tcPr>
            <w:tcW w:w="3378" w:type="dxa"/>
          </w:tcPr>
          <w:p w14:paraId="712D2CED" w14:textId="77777777" w:rsidR="006C4E66" w:rsidRPr="00E72D5D" w:rsidRDefault="006C4E66" w:rsidP="00A20BCC">
            <w:pPr>
              <w:keepNext/>
            </w:pPr>
            <w:bookmarkStart w:id="55" w:name="SaksbehandlerStilling"/>
            <w:bookmarkEnd w:id="55"/>
          </w:p>
        </w:tc>
      </w:tr>
    </w:tbl>
    <w:p w14:paraId="389483AF" w14:textId="77777777" w:rsidR="00FB1DF7" w:rsidRPr="00E72D5D" w:rsidRDefault="00FB1DF7" w:rsidP="00A20BCC">
      <w:pPr>
        <w:keepNext/>
      </w:pPr>
      <w:r w:rsidRPr="00E72D5D">
        <w:t>Dokumentet er elektronisk godkjent</w:t>
      </w:r>
    </w:p>
    <w:p w14:paraId="348CA6D1" w14:textId="77777777" w:rsidR="00FB1DF7" w:rsidRPr="00E72D5D" w:rsidRDefault="00FB1DF7" w:rsidP="00A20BCC">
      <w:pPr>
        <w:keepNext/>
      </w:pPr>
    </w:p>
    <w:p w14:paraId="7BF8C158" w14:textId="0E65B08D" w:rsidR="00EF5CA1" w:rsidRPr="00784F05" w:rsidRDefault="00FB1DF7" w:rsidP="00A20BCC">
      <w:pPr>
        <w:keepNext/>
        <w:rPr>
          <w:lang w:val="nn-NO"/>
        </w:rPr>
      </w:pPr>
      <w:r w:rsidRPr="00E72D5D">
        <w:rPr>
          <w:highlight w:val="yellow"/>
          <w:lang w:val="nn-NO"/>
        </w:rPr>
        <w:t>[Liste over vedlegg]</w:t>
      </w:r>
      <w:bookmarkEnd w:id="5"/>
      <w:bookmarkEnd w:id="13"/>
    </w:p>
    <w:sectPr w:rsidR="00EF5CA1" w:rsidRPr="00784F05" w:rsidSect="00412EB4">
      <w:headerReference w:type="default" r:id="rId16"/>
      <w:footerReference w:type="default" r:id="rId17"/>
      <w:footerReference w:type="first" r:id="rId18"/>
      <w:pgSz w:w="11906" w:h="16838"/>
      <w:pgMar w:top="425" w:right="1418" w:bottom="851" w:left="1134" w:header="567" w:footer="19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Daniel Fitjar Croles" w:date="2026-08-28T12:38:00Z" w:initials="DC">
    <w:p w14:paraId="5308B090" w14:textId="77777777" w:rsidR="00515F53" w:rsidRDefault="00515F53" w:rsidP="00515F53">
      <w:pPr>
        <w:pStyle w:val="Merknadstekst"/>
      </w:pPr>
      <w:r>
        <w:rPr>
          <w:rStyle w:val="Merknadsreferanse"/>
        </w:rPr>
        <w:annotationRef/>
      </w:r>
      <w:r>
        <w:t>Denne malen er ment som et utgangspunkt, men det er viktig at den tilpasses det konkrete tilsynet.</w:t>
      </w:r>
    </w:p>
  </w:comment>
  <w:comment w:id="15" w:author="Daniel Fitjar Croles" w:date="2026-09-03T13:28:00Z" w:initials="DC">
    <w:p w14:paraId="0F6A5D08" w14:textId="77777777" w:rsidR="00DB4F1E" w:rsidRDefault="00DB4F1E" w:rsidP="00DB4F1E">
      <w:pPr>
        <w:pStyle w:val="Merknadstekst"/>
      </w:pPr>
      <w:r>
        <w:rPr>
          <w:rStyle w:val="Merknadsreferanse"/>
        </w:rPr>
        <w:annotationRef/>
      </w:r>
      <w:r>
        <w:t>Beskriv så presist som mulig hva som er undersøkt, og hvilke avgrensninger som er gjort. Beskriv hvilke deler av internkontrollen som er mest sentrale i tilsynet.</w:t>
      </w:r>
    </w:p>
  </w:comment>
  <w:comment w:id="18" w:author="Daniel Fitjar Croles" w:date="2026-09-03T13:29:00Z" w:initials="DC">
    <w:p w14:paraId="7E7FB1C7" w14:textId="77777777" w:rsidR="00DB4F1E" w:rsidRDefault="00DB4F1E" w:rsidP="00DB4F1E">
      <w:pPr>
        <w:pStyle w:val="Merknadstekst"/>
      </w:pPr>
      <w:r>
        <w:rPr>
          <w:rStyle w:val="Merknadsreferanse"/>
        </w:rPr>
        <w:annotationRef/>
      </w:r>
      <w:r>
        <w:t>Beskriv gjennomføring av tilsynet kronologisk. Dette må skilles fra faktagrunnlaget, slik at det ikke blir gjentagelser.</w:t>
      </w:r>
    </w:p>
  </w:comment>
  <w:comment w:id="23" w:author="Daniel Fitjar Croles" w:date="2025-10-08T15:35:00Z" w:initials="DC">
    <w:p w14:paraId="03D41024" w14:textId="77777777" w:rsidR="00F2438D" w:rsidRDefault="002036DE" w:rsidP="00515F53">
      <w:pPr>
        <w:pStyle w:val="Merknadstekst"/>
      </w:pPr>
      <w:r>
        <w:rPr>
          <w:rStyle w:val="Merknadsreferanse"/>
        </w:rPr>
        <w:annotationRef/>
      </w:r>
      <w:r w:rsidR="00F2438D">
        <w:t>Sett inn beskrivelse av regelverk som gjelder generelt for hele eller flere deler av tilsynet. Regelverk som er knyttet til konkrete kontrollspørsmål skal settes inn i starten av vurderingen av hvert enkelt kontrollspørsmål.</w:t>
      </w:r>
      <w:r w:rsidR="00F2438D">
        <w:br/>
      </w:r>
      <w:r w:rsidR="00F2438D">
        <w:br/>
        <w:t>Et eksempel er tilsyn med skolemiljø, der en generell beskrivelse av aktivitetsplikten kan stå her, og beskrivelser av hver enkelt delplikt står sammen med tilhørende kontrollspørsmål under.</w:t>
      </w:r>
    </w:p>
  </w:comment>
  <w:comment w:id="31" w:author="Daniel Fitjar Croles" w:date="2026-09-24T14:49:00Z" w:initials="DC">
    <w:p w14:paraId="498CFF2E" w14:textId="77777777" w:rsidR="0066261E" w:rsidRDefault="0066261E" w:rsidP="0066261E">
      <w:pPr>
        <w:pStyle w:val="Merknadstekst"/>
      </w:pPr>
      <w:r>
        <w:rPr>
          <w:rStyle w:val="Merknadsreferanse"/>
        </w:rPr>
        <w:annotationRef/>
      </w:r>
      <w:r>
        <w:t>Tilpass teksten til gjennomføringa av det konkrete tilsynet.</w:t>
      </w:r>
    </w:p>
  </w:comment>
  <w:comment w:id="33" w:author="Daniel Fitjar Croles" w:date="2026-08-25T13:38:00Z" w:initials="DC">
    <w:p w14:paraId="3D5A6755" w14:textId="77777777" w:rsidR="005E422C" w:rsidRDefault="005E395D" w:rsidP="005E422C">
      <w:pPr>
        <w:pStyle w:val="Merknadstekst"/>
      </w:pPr>
      <w:r>
        <w:rPr>
          <w:rStyle w:val="Merknadsreferanse"/>
        </w:rPr>
        <w:annotationRef/>
      </w:r>
      <w:r w:rsidR="005E422C">
        <w:t>Sett inn de delene/kontrollspørsmålene som har vært del av tilsynet. Vurder om teksten skal stå samlet her eller ikke. For noen tilsyn kan det være mer hensiktsmessig å flytte det rettslige grunnlaget for kontrollspørsmålene ned til starten av vurderingen av hvert enkelt kontrollspørsmål.</w:t>
      </w:r>
      <w:r w:rsidR="005E422C">
        <w:br/>
      </w:r>
      <w:r w:rsidR="005E422C">
        <w:br/>
      </w:r>
      <w:r w:rsidR="005E422C">
        <w:rPr>
          <w:highlight w:val="white"/>
        </w:rPr>
        <w:t xml:space="preserve">Vi legger til grunn det faktum som er mest sannsynlig og vurderer det opp mot relevant regelverk. Vi gjentar ikke hele regelverket, men trekker ut det som relevant for konklusjonen. Dette kan gjøres kort. </w:t>
      </w:r>
      <w:r w:rsidR="005E422C">
        <w:t>Overskrifter og underoverskrifter må tilpasses det enkelte tilsynet.</w:t>
      </w:r>
    </w:p>
    <w:p w14:paraId="503B0C0F" w14:textId="77777777" w:rsidR="005E422C" w:rsidRDefault="005E422C" w:rsidP="005E422C">
      <w:pPr>
        <w:pStyle w:val="Merknadstekst"/>
      </w:pPr>
    </w:p>
    <w:p w14:paraId="044A6FAC" w14:textId="77777777" w:rsidR="005E422C" w:rsidRDefault="005E422C" w:rsidP="005E422C">
      <w:pPr>
        <w:pStyle w:val="Merknadstekst"/>
      </w:pPr>
      <w:r>
        <w:t xml:space="preserve">Opplæringsloven og barnehageloven inneholder bestemmelser som sikrer at barnas rettigheter blir ivaretatt. Ved brudd på regelverket må det komme klart frem i rapporten hvordan vi har vurdert barnets beste. </w:t>
      </w:r>
      <w:r>
        <w:rPr>
          <w:color w:val="333333"/>
          <w:highlight w:val="white"/>
        </w:rPr>
        <w:t xml:space="preserve"> </w:t>
      </w:r>
    </w:p>
    <w:p w14:paraId="36AAD341" w14:textId="77777777" w:rsidR="005E422C" w:rsidRDefault="005E422C" w:rsidP="005E422C">
      <w:pPr>
        <w:pStyle w:val="Merknadstekst"/>
      </w:pPr>
    </w:p>
    <w:p w14:paraId="5277402D" w14:textId="77777777" w:rsidR="005E422C" w:rsidRDefault="005E422C" w:rsidP="005E422C">
      <w:pPr>
        <w:pStyle w:val="Merknadstekst"/>
      </w:pPr>
      <w:r>
        <w:t xml:space="preserve">Hvis vi ikke har funnet brudd, men vurderer at det er risiko for brudd, skriver vi om våre funn i faktagrunnlaget og i vurderingsdelen. Vi viser til at risikoen pr i dag ikke er så stor at vi kan konkludere med brudd. </w:t>
      </w:r>
    </w:p>
    <w:p w14:paraId="43E5D6D7" w14:textId="77777777" w:rsidR="005E422C" w:rsidRDefault="005E422C" w:rsidP="005E422C">
      <w:pPr>
        <w:pStyle w:val="Merknadstekst"/>
      </w:pPr>
    </w:p>
    <w:p w14:paraId="797BD778" w14:textId="77777777" w:rsidR="005E422C" w:rsidRDefault="005E422C" w:rsidP="005E422C">
      <w:pPr>
        <w:pStyle w:val="Merknadstekst"/>
      </w:pPr>
      <w:r>
        <w:t>Dersom vi konkluderer med noe annet enn det som er til barnets beste, må det går klart frem hvilke andre hensyn som har fått vekt og hvordan vi har gjort vurderingen.</w:t>
      </w:r>
    </w:p>
  </w:comment>
  <w:comment w:id="34" w:author="Daniel Fitjar Croles" w:date="2026-08-25T13:37:00Z" w:initials="DC">
    <w:p w14:paraId="1F05FEBF" w14:textId="77777777" w:rsidR="00656893" w:rsidRDefault="005E395D" w:rsidP="00656893">
      <w:pPr>
        <w:pStyle w:val="Merknadstekst"/>
      </w:pPr>
      <w:r>
        <w:rPr>
          <w:rStyle w:val="Merknadsreferanse"/>
        </w:rPr>
        <w:annotationRef/>
      </w:r>
      <w:r w:rsidR="00656893">
        <w:t>Vurder om vi skal sette inn en del hvor vi beskriver kort hvordan skolen, kommunen, barnehagen og/eller barnehageeieren er organisert, eller om det kan gå frem løpende i teksten. Observasjoner av hvordan ledelsen har planlagt for og følger opp at de ansatte utfører oppgavene sine i tråd med kravene, bør gå frem i sammenheng med de enkelte temaene under.</w:t>
      </w:r>
    </w:p>
  </w:comment>
  <w:comment w:id="45" w:author="Daniel Fitjar Croles" w:date="2026-09-24T15:18:00Z" w:initials="DC">
    <w:p w14:paraId="0CB8B4A5" w14:textId="77777777" w:rsidR="004C1F6F" w:rsidRDefault="004C1F6F" w:rsidP="00091641">
      <w:pPr>
        <w:pStyle w:val="Merknadstekst"/>
      </w:pPr>
      <w:r>
        <w:rPr>
          <w:rStyle w:val="Merknadsreferanse"/>
        </w:rPr>
        <w:annotationRef/>
      </w:r>
      <w:r>
        <w:t>Skriv påleggstekst med hjemmelshenvisning til de bestemmelsene i regelverket som det er brudd på. Formuler konkrete korreksjonspunkter som gir veiledning i retteprosessen. For tilsynsopplegg som ligger på SF-nett har vi påleggstekster med hjemler og tilhørende korreksjonspunkter i kontrollskjemaet.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08B090" w15:done="0"/>
  <w15:commentEx w15:paraId="0F6A5D08" w15:done="0"/>
  <w15:commentEx w15:paraId="7E7FB1C7" w15:done="0"/>
  <w15:commentEx w15:paraId="03D41024" w15:done="0"/>
  <w15:commentEx w15:paraId="498CFF2E" w15:done="0"/>
  <w15:commentEx w15:paraId="797BD778" w15:done="0"/>
  <w15:commentEx w15:paraId="1F05FEBF" w15:done="0"/>
  <w15:commentEx w15:paraId="0CB8B4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458EE1" w16cex:dateUtc="2026-08-28T10:38:00Z"/>
  <w16cex:commentExtensible w16cex:durableId="76402441" w16cex:dateUtc="2026-09-03T11:28:00Z"/>
  <w16cex:commentExtensible w16cex:durableId="3F84E20E" w16cex:dateUtc="2026-09-03T11:29:00Z"/>
  <w16cex:commentExtensible w16cex:durableId="29629E5C" w16cex:dateUtc="2025-10-08T13:35:00Z"/>
  <w16cex:commentExtensible w16cex:durableId="51D49E39" w16cex:dateUtc="2026-09-24T12:49:00Z"/>
  <w16cex:commentExtensible w16cex:durableId="0A0EB233" w16cex:dateUtc="2026-08-25T11:38:00Z"/>
  <w16cex:commentExtensible w16cex:durableId="3F0C7E38" w16cex:dateUtc="2026-08-25T11:37:00Z"/>
  <w16cex:commentExtensible w16cex:durableId="6588A255" w16cex:dateUtc="2026-09-24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08B090" w16cid:durableId="47458EE1"/>
  <w16cid:commentId w16cid:paraId="0F6A5D08" w16cid:durableId="76402441"/>
  <w16cid:commentId w16cid:paraId="7E7FB1C7" w16cid:durableId="3F84E20E"/>
  <w16cid:commentId w16cid:paraId="03D41024" w16cid:durableId="29629E5C"/>
  <w16cid:commentId w16cid:paraId="498CFF2E" w16cid:durableId="51D49E39"/>
  <w16cid:commentId w16cid:paraId="797BD778" w16cid:durableId="0A0EB233"/>
  <w16cid:commentId w16cid:paraId="1F05FEBF" w16cid:durableId="3F0C7E38"/>
  <w16cid:commentId w16cid:paraId="0CB8B4A5" w16cid:durableId="6588A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86B74" w14:textId="77777777" w:rsidR="00F2381C" w:rsidRDefault="00F2381C" w:rsidP="00515F53">
      <w:r>
        <w:separator/>
      </w:r>
    </w:p>
    <w:p w14:paraId="400F0B65" w14:textId="77777777" w:rsidR="00F2381C" w:rsidRDefault="00F2381C" w:rsidP="00515F53"/>
  </w:endnote>
  <w:endnote w:type="continuationSeparator" w:id="0">
    <w:p w14:paraId="37AB01B1" w14:textId="77777777" w:rsidR="00F2381C" w:rsidRDefault="00F2381C" w:rsidP="00515F53">
      <w:r>
        <w:continuationSeparator/>
      </w:r>
    </w:p>
    <w:p w14:paraId="366CB054" w14:textId="77777777" w:rsidR="00F2381C" w:rsidRDefault="00F2381C" w:rsidP="00515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w:charset w:val="00"/>
    <w:family w:val="auto"/>
    <w:pitch w:val="variable"/>
    <w:sig w:usb0="E0000AFF" w:usb1="5200A1FF" w:usb2="00000021" w:usb3="00000000" w:csb0="0000019F" w:csb1="00000000"/>
  </w:font>
  <w:font w:name="Inter 28pt">
    <w:panose1 w:val="02000503000000020004"/>
    <w:charset w:val="00"/>
    <w:family w:val="auto"/>
    <w:pitch w:val="variable"/>
    <w:sig w:usb0="E00002FF" w:usb1="1200A1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AA33" w14:textId="77777777" w:rsidR="00704596" w:rsidRDefault="00704596" w:rsidP="00704596">
    <w:pPr>
      <w:pStyle w:val="Topptekst"/>
      <w:jc w:val="right"/>
      <w:rPr>
        <w:sz w:val="18"/>
        <w:szCs w:val="18"/>
      </w:rPr>
    </w:pPr>
  </w:p>
  <w:p w14:paraId="77BE0641" w14:textId="41B30F4C" w:rsidR="00506DE2" w:rsidRPr="00704596" w:rsidRDefault="00704596" w:rsidP="00704596">
    <w:pPr>
      <w:pStyle w:val="Topptekst"/>
      <w:tabs>
        <w:tab w:val="left" w:pos="5415"/>
        <w:tab w:val="right" w:pos="9354"/>
      </w:tabs>
      <w:jc w:val="right"/>
      <w:rPr>
        <w:sz w:val="18"/>
        <w:szCs w:val="18"/>
      </w:rPr>
    </w:pPr>
    <w:r>
      <w:rPr>
        <w:sz w:val="18"/>
        <w:szCs w:val="18"/>
      </w:rPr>
      <w:tab/>
    </w:r>
    <w:r>
      <w:rPr>
        <w:sz w:val="18"/>
        <w:szCs w:val="18"/>
      </w:rPr>
      <w:tab/>
    </w:r>
    <w:r>
      <w:rPr>
        <w:sz w:val="18"/>
        <w:szCs w:val="18"/>
      </w:rPr>
      <w:tab/>
    </w:r>
    <w:r w:rsidRPr="00D742CE">
      <w:rPr>
        <w:sz w:val="18"/>
        <w:szCs w:val="18"/>
      </w:rPr>
      <w:t xml:space="preserve">Side </w:t>
    </w:r>
    <w:r w:rsidRPr="00D742CE">
      <w:rPr>
        <w:sz w:val="18"/>
        <w:szCs w:val="18"/>
      </w:rPr>
      <w:fldChar w:fldCharType="begin"/>
    </w:r>
    <w:r w:rsidRPr="00D742CE">
      <w:rPr>
        <w:sz w:val="18"/>
        <w:szCs w:val="18"/>
      </w:rPr>
      <w:instrText xml:space="preserve"> PAGE   \* MERGEFORMAT </w:instrText>
    </w:r>
    <w:r w:rsidRPr="00D742CE">
      <w:rPr>
        <w:sz w:val="18"/>
        <w:szCs w:val="18"/>
      </w:rPr>
      <w:fldChar w:fldCharType="separate"/>
    </w:r>
    <w:r>
      <w:rPr>
        <w:sz w:val="18"/>
        <w:szCs w:val="18"/>
      </w:rPr>
      <w:t>2</w:t>
    </w:r>
    <w:r w:rsidRPr="00D742CE">
      <w:rPr>
        <w:sz w:val="18"/>
        <w:szCs w:val="18"/>
      </w:rPr>
      <w:fldChar w:fldCharType="end"/>
    </w:r>
    <w:r w:rsidRPr="00D742CE">
      <w:rPr>
        <w:sz w:val="18"/>
        <w:szCs w:val="18"/>
      </w:rPr>
      <w:t xml:space="preserve"> av </w:t>
    </w:r>
    <w:r w:rsidRPr="00D742CE">
      <w:rPr>
        <w:sz w:val="18"/>
        <w:szCs w:val="18"/>
      </w:rPr>
      <w:fldChar w:fldCharType="begin"/>
    </w:r>
    <w:r w:rsidRPr="00D742CE">
      <w:rPr>
        <w:sz w:val="18"/>
        <w:szCs w:val="18"/>
      </w:rPr>
      <w:instrText xml:space="preserve"> NUMPAGES </w:instrText>
    </w:r>
    <w:r w:rsidRPr="00D742CE">
      <w:rPr>
        <w:sz w:val="18"/>
        <w:szCs w:val="18"/>
      </w:rPr>
      <w:fldChar w:fldCharType="separate"/>
    </w:r>
    <w:r>
      <w:rPr>
        <w:sz w:val="18"/>
        <w:szCs w:val="18"/>
      </w:rPr>
      <w:t>6</w:t>
    </w:r>
    <w:r w:rsidRPr="00D742CE">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73" w:type="dxa"/>
      <w:tblInd w:w="-3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3484"/>
      <w:gridCol w:w="2248"/>
    </w:tblGrid>
    <w:tr w:rsidR="00E72D5D" w:rsidRPr="009A6581" w14:paraId="4393F4A5" w14:textId="77777777" w:rsidTr="00307714">
      <w:tc>
        <w:tcPr>
          <w:tcW w:w="4003" w:type="dxa"/>
        </w:tcPr>
        <w:p w14:paraId="34C19402" w14:textId="77777777" w:rsidR="00E72D5D" w:rsidRPr="009A6581" w:rsidRDefault="00E72D5D" w:rsidP="00E72D5D">
          <w:pPr>
            <w:pStyle w:val="Bunntekst"/>
            <w:spacing w:after="0"/>
            <w:rPr>
              <w:sz w:val="18"/>
              <w:szCs w:val="18"/>
              <w:lang w:val="nn-NO"/>
            </w:rPr>
          </w:pPr>
          <w:bookmarkStart w:id="56" w:name="_Hlk207372181"/>
          <w:r w:rsidRPr="009A6581">
            <w:rPr>
              <w:sz w:val="18"/>
              <w:szCs w:val="18"/>
              <w:lang w:val="nn-NO"/>
            </w:rPr>
            <w:t xml:space="preserve">Postadresse: </w:t>
          </w:r>
        </w:p>
        <w:p w14:paraId="244A544C" w14:textId="61CFDCC9" w:rsidR="00E72D5D" w:rsidRPr="009A6581" w:rsidRDefault="00E72D5D" w:rsidP="00E72D5D">
          <w:pPr>
            <w:pStyle w:val="Bunntekst"/>
            <w:spacing w:after="0"/>
            <w:rPr>
              <w:sz w:val="18"/>
              <w:szCs w:val="18"/>
            </w:rPr>
          </w:pPr>
          <w:r w:rsidRPr="009A6581">
            <w:rPr>
              <w:sz w:val="18"/>
              <w:szCs w:val="18"/>
              <w:lang w:val="nn-NO"/>
            </w:rPr>
            <w:t xml:space="preserve"> </w:t>
          </w:r>
        </w:p>
      </w:tc>
      <w:tc>
        <w:tcPr>
          <w:tcW w:w="3544" w:type="dxa"/>
        </w:tcPr>
        <w:p w14:paraId="5290BEC0" w14:textId="77777777" w:rsidR="00E72D5D" w:rsidRPr="009A6581" w:rsidRDefault="00E72D5D" w:rsidP="00E72D5D">
          <w:pPr>
            <w:pStyle w:val="Bunntekst"/>
            <w:spacing w:after="0"/>
            <w:rPr>
              <w:sz w:val="18"/>
              <w:szCs w:val="18"/>
            </w:rPr>
          </w:pPr>
          <w:r w:rsidRPr="009A6581">
            <w:rPr>
              <w:sz w:val="18"/>
              <w:szCs w:val="18"/>
            </w:rPr>
            <w:t xml:space="preserve">Telefon: </w:t>
          </w:r>
        </w:p>
        <w:p w14:paraId="15F2BA9C" w14:textId="68F85262" w:rsidR="00E72D5D" w:rsidRPr="009A6581" w:rsidRDefault="00E72D5D" w:rsidP="00E72D5D">
          <w:pPr>
            <w:pStyle w:val="Bunntekst"/>
            <w:spacing w:after="0"/>
            <w:rPr>
              <w:sz w:val="18"/>
              <w:szCs w:val="18"/>
              <w:lang w:val="de-DE"/>
            </w:rPr>
          </w:pPr>
          <w:r w:rsidRPr="009A6581">
            <w:rPr>
              <w:sz w:val="18"/>
              <w:szCs w:val="18"/>
              <w:lang w:val="de-DE"/>
            </w:rPr>
            <w:t>+</w:t>
          </w:r>
          <w:r w:rsidR="0011189F">
            <w:rPr>
              <w:sz w:val="18"/>
              <w:szCs w:val="18"/>
              <w:lang w:val="de-DE"/>
            </w:rPr>
            <w:t>47 00 00 00 00</w:t>
          </w:r>
        </w:p>
        <w:p w14:paraId="1BEDAF37" w14:textId="77777777" w:rsidR="00E72D5D" w:rsidRPr="009A6581" w:rsidRDefault="00E72D5D" w:rsidP="00E72D5D">
          <w:pPr>
            <w:pStyle w:val="Bunntekst"/>
            <w:spacing w:after="0"/>
            <w:rPr>
              <w:sz w:val="18"/>
              <w:szCs w:val="18"/>
              <w:lang w:val="it-IT"/>
            </w:rPr>
          </w:pPr>
          <w:r w:rsidRPr="009A6581">
            <w:rPr>
              <w:sz w:val="18"/>
              <w:szCs w:val="18"/>
              <w:lang w:val="it-IT"/>
            </w:rPr>
            <w:t>Org.nr.:</w:t>
          </w:r>
        </w:p>
        <w:p w14:paraId="0867A1D5" w14:textId="4969A25E" w:rsidR="00E72D5D" w:rsidRPr="009A6581" w:rsidRDefault="00E72D5D" w:rsidP="00E72D5D">
          <w:pPr>
            <w:pStyle w:val="Bunntekst"/>
            <w:spacing w:after="0"/>
            <w:rPr>
              <w:b/>
              <w:sz w:val="18"/>
              <w:szCs w:val="18"/>
              <w:lang w:val="it-IT"/>
            </w:rPr>
          </w:pPr>
          <w:r w:rsidRPr="009A6581">
            <w:rPr>
              <w:sz w:val="18"/>
              <w:szCs w:val="18"/>
              <w:lang w:val="it-IT"/>
            </w:rPr>
            <w:t xml:space="preserve">NO </w:t>
          </w:r>
          <w:r w:rsidR="0011189F">
            <w:rPr>
              <w:sz w:val="18"/>
              <w:szCs w:val="18"/>
              <w:lang w:val="it-IT"/>
            </w:rPr>
            <w:t>000 000 000</w:t>
          </w:r>
        </w:p>
      </w:tc>
      <w:tc>
        <w:tcPr>
          <w:tcW w:w="2126" w:type="dxa"/>
        </w:tcPr>
        <w:p w14:paraId="0AB81B7C" w14:textId="77777777" w:rsidR="00E72D5D" w:rsidRPr="009A6581" w:rsidRDefault="00E72D5D" w:rsidP="00E72D5D">
          <w:pPr>
            <w:pStyle w:val="Bunntekst"/>
            <w:spacing w:after="0"/>
            <w:rPr>
              <w:sz w:val="18"/>
              <w:szCs w:val="18"/>
              <w:lang w:val="de-DE"/>
            </w:rPr>
          </w:pPr>
          <w:r w:rsidRPr="009A6581">
            <w:rPr>
              <w:sz w:val="18"/>
              <w:szCs w:val="18"/>
              <w:lang w:val="it-IT"/>
            </w:rPr>
            <w:t>E-</w:t>
          </w:r>
          <w:r w:rsidRPr="009A6581">
            <w:rPr>
              <w:sz w:val="18"/>
              <w:szCs w:val="18"/>
              <w:lang w:val="de-DE"/>
            </w:rPr>
            <w:t xml:space="preserve">post: </w:t>
          </w:r>
        </w:p>
        <w:p w14:paraId="540312E0" w14:textId="53D66445" w:rsidR="00E72D5D" w:rsidRPr="009A6581" w:rsidRDefault="0011189F" w:rsidP="00E72D5D">
          <w:pPr>
            <w:pStyle w:val="Bunntekst"/>
            <w:spacing w:after="0"/>
            <w:rPr>
              <w:sz w:val="18"/>
              <w:szCs w:val="18"/>
              <w:lang w:val="de-DE"/>
            </w:rPr>
          </w:pPr>
          <w:r>
            <w:rPr>
              <w:sz w:val="18"/>
              <w:szCs w:val="18"/>
              <w:lang w:val="de-DE"/>
            </w:rPr>
            <w:t>post@statsforvalteren.no</w:t>
          </w:r>
        </w:p>
        <w:p w14:paraId="14F8095F" w14:textId="77777777" w:rsidR="00E72D5D" w:rsidRPr="009A6581" w:rsidRDefault="00E72D5D" w:rsidP="00E72D5D">
          <w:pPr>
            <w:pStyle w:val="Bunntekst"/>
            <w:spacing w:after="0"/>
            <w:rPr>
              <w:sz w:val="18"/>
              <w:szCs w:val="18"/>
              <w:lang w:val="it-IT"/>
            </w:rPr>
          </w:pPr>
          <w:r w:rsidRPr="009A6581">
            <w:rPr>
              <w:sz w:val="18"/>
              <w:szCs w:val="18"/>
              <w:lang w:val="it-IT"/>
            </w:rPr>
            <w:t xml:space="preserve">Internett: </w:t>
          </w:r>
        </w:p>
        <w:p w14:paraId="0A8C4DDE" w14:textId="723BF399" w:rsidR="00E72D5D" w:rsidRPr="009A6581" w:rsidRDefault="00E72D5D" w:rsidP="00E72D5D">
          <w:pPr>
            <w:pStyle w:val="Bunntekst"/>
            <w:spacing w:after="0"/>
            <w:rPr>
              <w:sz w:val="18"/>
              <w:szCs w:val="18"/>
            </w:rPr>
          </w:pPr>
          <w:r w:rsidRPr="009A6581">
            <w:rPr>
              <w:sz w:val="18"/>
              <w:szCs w:val="18"/>
              <w:lang w:val="it-IT"/>
            </w:rPr>
            <w:t>www.</w:t>
          </w:r>
          <w:r w:rsidR="0011189F">
            <w:rPr>
              <w:sz w:val="18"/>
              <w:szCs w:val="18"/>
              <w:lang w:val="it-IT"/>
            </w:rPr>
            <w:t>statsforvalteren.no</w:t>
          </w:r>
          <w:r w:rsidRPr="009A6581">
            <w:rPr>
              <w:sz w:val="18"/>
              <w:szCs w:val="18"/>
              <w:lang w:val="it-IT"/>
            </w:rPr>
            <w:t xml:space="preserve"> </w:t>
          </w:r>
        </w:p>
      </w:tc>
    </w:tr>
    <w:bookmarkEnd w:id="56"/>
  </w:tbl>
  <w:p w14:paraId="0CD316AC" w14:textId="77777777" w:rsidR="00FF6C69" w:rsidRPr="000E077A" w:rsidRDefault="00FF6C69" w:rsidP="00E72D5D">
    <w:pPr>
      <w:pStyle w:val="Bunntekst"/>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B77FB" w14:textId="77777777" w:rsidR="00F2381C" w:rsidRDefault="00F2381C" w:rsidP="00515F53">
      <w:r>
        <w:separator/>
      </w:r>
    </w:p>
    <w:p w14:paraId="1376D158" w14:textId="77777777" w:rsidR="00F2381C" w:rsidRDefault="00F2381C" w:rsidP="00515F53"/>
  </w:footnote>
  <w:footnote w:type="continuationSeparator" w:id="0">
    <w:p w14:paraId="3EE7A7E2" w14:textId="77777777" w:rsidR="00F2381C" w:rsidRDefault="00F2381C" w:rsidP="00515F53">
      <w:r>
        <w:continuationSeparator/>
      </w:r>
    </w:p>
    <w:p w14:paraId="58205A79" w14:textId="77777777" w:rsidR="00F2381C" w:rsidRDefault="00F2381C" w:rsidP="00515F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5000"/>
    </w:tblGrid>
    <w:tr w:rsidR="00BB43F4" w:rsidRPr="00D742CE" w14:paraId="0468A78C" w14:textId="77777777" w:rsidTr="00307714">
      <w:tc>
        <w:tcPr>
          <w:tcW w:w="4924" w:type="dxa"/>
        </w:tcPr>
        <w:p w14:paraId="6621274B" w14:textId="2780D52E" w:rsidR="00BB43F4" w:rsidRPr="00D742CE" w:rsidRDefault="00B07F01" w:rsidP="00BB43F4">
          <w:pPr>
            <w:pStyle w:val="Topptekst"/>
            <w:spacing w:after="0"/>
            <w:rPr>
              <w:sz w:val="20"/>
              <w:szCs w:val="20"/>
            </w:rPr>
          </w:pPr>
          <w:r>
            <w:rPr>
              <w:noProof/>
              <w:sz w:val="20"/>
              <w:szCs w:val="20"/>
            </w:rPr>
            <w:t>Statsforvalteren i</w:t>
          </w:r>
        </w:p>
        <w:p w14:paraId="20ED6035" w14:textId="77777777" w:rsidR="00BB43F4" w:rsidRPr="00D742CE" w:rsidRDefault="00BB43F4" w:rsidP="00BB43F4">
          <w:pPr>
            <w:pStyle w:val="Topptekst"/>
            <w:spacing w:after="0"/>
            <w:rPr>
              <w:sz w:val="20"/>
              <w:szCs w:val="20"/>
            </w:rPr>
          </w:pPr>
        </w:p>
      </w:tc>
      <w:tc>
        <w:tcPr>
          <w:tcW w:w="5000" w:type="dxa"/>
        </w:tcPr>
        <w:p w14:paraId="4D90A3AD" w14:textId="2FBB835E" w:rsidR="00BB43F4" w:rsidRPr="00D742CE" w:rsidRDefault="00BB43F4" w:rsidP="00BB43F4">
          <w:pPr>
            <w:pStyle w:val="Topptekst"/>
            <w:spacing w:after="0"/>
            <w:jc w:val="right"/>
            <w:rPr>
              <w:sz w:val="20"/>
              <w:szCs w:val="20"/>
            </w:rPr>
          </w:pPr>
          <w:r w:rsidRPr="00D742CE">
            <w:rPr>
              <w:sz w:val="20"/>
              <w:szCs w:val="20"/>
            </w:rPr>
            <w:t>Tilsyn</w:t>
          </w:r>
          <w:r>
            <w:rPr>
              <w:sz w:val="20"/>
              <w:szCs w:val="20"/>
            </w:rPr>
            <w:t xml:space="preserve"> med</w:t>
          </w:r>
          <w:r w:rsidRPr="00D742CE">
            <w:rPr>
              <w:sz w:val="20"/>
              <w:szCs w:val="20"/>
            </w:rPr>
            <w:t xml:space="preserve"> </w:t>
          </w:r>
          <w:sdt>
            <w:sdtPr>
              <w:rPr>
                <w:sz w:val="20"/>
                <w:szCs w:val="20"/>
              </w:rPr>
              <w:alias w:val="Skolenavn"/>
              <w:tag w:val="Skolenavn"/>
              <w:id w:val="-1278174234"/>
              <w:placeholder>
                <w:docPart w:val="1638F5D72C9E4BA1A1967789C4B178BD"/>
              </w:placeholder>
              <w:dataBinding w:prefixMappings="xmlns:ns0='http://purl.org/dc/elements/1.1/' xmlns:ns1='http://schemas.openxmlformats.org/package/2006/metadata/core-properties' " w:xpath="/ns1:coreProperties[1]/ns0:subject[1]" w:storeItemID="{6C3C8BC8-F283-45AE-878A-BAB7291924A1}"/>
              <w:text/>
            </w:sdtPr>
            <w:sdtEndPr/>
            <w:sdtContent>
              <w:r w:rsidR="00014AC3">
                <w:rPr>
                  <w:sz w:val="20"/>
                  <w:szCs w:val="20"/>
                </w:rPr>
                <w:t>[navn på kommune/barnehageeier]</w:t>
              </w:r>
            </w:sdtContent>
          </w:sdt>
        </w:p>
        <w:p w14:paraId="40E3F632" w14:textId="77777777" w:rsidR="00BB43F4" w:rsidRPr="00D742CE" w:rsidRDefault="00F2381C" w:rsidP="00BB43F4">
          <w:pPr>
            <w:pStyle w:val="Topptekst"/>
            <w:spacing w:after="0"/>
            <w:jc w:val="right"/>
            <w:rPr>
              <w:sz w:val="20"/>
              <w:szCs w:val="20"/>
            </w:rPr>
          </w:pPr>
          <w:sdt>
            <w:sdtPr>
              <w:rPr>
                <w:sz w:val="20"/>
                <w:szCs w:val="20"/>
              </w:rPr>
              <w:alias w:val="Saksnummer"/>
              <w:tag w:val=""/>
              <w:id w:val="-366989337"/>
              <w:placeholder>
                <w:docPart w:val="943BC8DAC10C4A43B9C83EBC561771E6"/>
              </w:placeholder>
              <w:dataBinding w:prefixMappings="xmlns:ns0='http://schemas.microsoft.com/office/2006/coverPageProps' " w:xpath="/ns0:CoverPageProperties[1]/ns0:CompanyFax[1]" w:storeItemID="{55AF091B-3C7A-41E3-B477-F2FDAA23CFDA}"/>
              <w:text/>
            </w:sdtPr>
            <w:sdtEndPr/>
            <w:sdtContent>
              <w:r w:rsidR="00BB43F4" w:rsidRPr="00D742CE">
                <w:rPr>
                  <w:sz w:val="20"/>
                  <w:szCs w:val="20"/>
                </w:rPr>
                <w:t>202X/XXXXX</w:t>
              </w:r>
            </w:sdtContent>
          </w:sdt>
          <w:r w:rsidR="00BB43F4" w:rsidRPr="00D742CE">
            <w:rPr>
              <w:sz w:val="20"/>
              <w:szCs w:val="20"/>
            </w:rPr>
            <w:fldChar w:fldCharType="begin"/>
          </w:r>
          <w:r w:rsidR="00BB43F4" w:rsidRPr="00D742CE">
            <w:rPr>
              <w:sz w:val="20"/>
              <w:szCs w:val="20"/>
            </w:rPr>
            <w:instrText xml:space="preserve"> ASK  skolenavn Skolenavn  \* MERGEFORMAT </w:instrText>
          </w:r>
          <w:r w:rsidR="00BB43F4" w:rsidRPr="00D742CE">
            <w:rPr>
              <w:sz w:val="20"/>
              <w:szCs w:val="20"/>
            </w:rPr>
            <w:fldChar w:fldCharType="separate"/>
          </w:r>
          <w:r w:rsidR="00BB43F4" w:rsidRPr="00D742CE">
            <w:rPr>
              <w:sz w:val="20"/>
              <w:szCs w:val="20"/>
            </w:rPr>
            <w:t>[Skolenavn]</w:t>
          </w:r>
          <w:r w:rsidR="00BB43F4" w:rsidRPr="00D742CE">
            <w:rPr>
              <w:sz w:val="20"/>
              <w:szCs w:val="20"/>
            </w:rPr>
            <w:fldChar w:fldCharType="end"/>
          </w:r>
        </w:p>
      </w:tc>
    </w:tr>
  </w:tbl>
  <w:p w14:paraId="5D041EA3" w14:textId="77777777" w:rsidR="00506DE2" w:rsidRDefault="00506DE2" w:rsidP="000E07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C65F"/>
    <w:multiLevelType w:val="hybridMultilevel"/>
    <w:tmpl w:val="FDD68BD4"/>
    <w:lvl w:ilvl="0" w:tplc="DEA61568">
      <w:start w:val="1"/>
      <w:numFmt w:val="bullet"/>
      <w:lvlText w:val=""/>
      <w:lvlJc w:val="left"/>
      <w:pPr>
        <w:ind w:left="360" w:hanging="360"/>
      </w:pPr>
      <w:rPr>
        <w:rFonts w:ascii="Symbol" w:hAnsi="Symbol" w:hint="default"/>
      </w:rPr>
    </w:lvl>
    <w:lvl w:ilvl="1" w:tplc="A6A4963E">
      <w:start w:val="1"/>
      <w:numFmt w:val="bullet"/>
      <w:lvlText w:val="o"/>
      <w:lvlJc w:val="left"/>
      <w:pPr>
        <w:ind w:left="1080" w:hanging="360"/>
      </w:pPr>
      <w:rPr>
        <w:rFonts w:ascii="Courier New" w:hAnsi="Courier New" w:hint="default"/>
      </w:rPr>
    </w:lvl>
    <w:lvl w:ilvl="2" w:tplc="705840B0">
      <w:start w:val="1"/>
      <w:numFmt w:val="bullet"/>
      <w:lvlText w:val=""/>
      <w:lvlJc w:val="left"/>
      <w:pPr>
        <w:ind w:left="1800" w:hanging="360"/>
      </w:pPr>
      <w:rPr>
        <w:rFonts w:ascii="Wingdings" w:hAnsi="Wingdings" w:hint="default"/>
      </w:rPr>
    </w:lvl>
    <w:lvl w:ilvl="3" w:tplc="14AA08EE">
      <w:start w:val="1"/>
      <w:numFmt w:val="bullet"/>
      <w:lvlText w:val=""/>
      <w:lvlJc w:val="left"/>
      <w:pPr>
        <w:ind w:left="2520" w:hanging="360"/>
      </w:pPr>
      <w:rPr>
        <w:rFonts w:ascii="Symbol" w:hAnsi="Symbol" w:hint="default"/>
      </w:rPr>
    </w:lvl>
    <w:lvl w:ilvl="4" w:tplc="CD305D26">
      <w:start w:val="1"/>
      <w:numFmt w:val="bullet"/>
      <w:lvlText w:val="o"/>
      <w:lvlJc w:val="left"/>
      <w:pPr>
        <w:ind w:left="3240" w:hanging="360"/>
      </w:pPr>
      <w:rPr>
        <w:rFonts w:ascii="Courier New" w:hAnsi="Courier New" w:hint="default"/>
      </w:rPr>
    </w:lvl>
    <w:lvl w:ilvl="5" w:tplc="125E09A8">
      <w:start w:val="1"/>
      <w:numFmt w:val="bullet"/>
      <w:lvlText w:val=""/>
      <w:lvlJc w:val="left"/>
      <w:pPr>
        <w:ind w:left="3960" w:hanging="360"/>
      </w:pPr>
      <w:rPr>
        <w:rFonts w:ascii="Wingdings" w:hAnsi="Wingdings" w:hint="default"/>
      </w:rPr>
    </w:lvl>
    <w:lvl w:ilvl="6" w:tplc="DB222D58">
      <w:start w:val="1"/>
      <w:numFmt w:val="bullet"/>
      <w:lvlText w:val=""/>
      <w:lvlJc w:val="left"/>
      <w:pPr>
        <w:ind w:left="4680" w:hanging="360"/>
      </w:pPr>
      <w:rPr>
        <w:rFonts w:ascii="Symbol" w:hAnsi="Symbol" w:hint="default"/>
      </w:rPr>
    </w:lvl>
    <w:lvl w:ilvl="7" w:tplc="D3A4E384">
      <w:start w:val="1"/>
      <w:numFmt w:val="bullet"/>
      <w:lvlText w:val="o"/>
      <w:lvlJc w:val="left"/>
      <w:pPr>
        <w:ind w:left="5400" w:hanging="360"/>
      </w:pPr>
      <w:rPr>
        <w:rFonts w:ascii="Courier New" w:hAnsi="Courier New" w:hint="default"/>
      </w:rPr>
    </w:lvl>
    <w:lvl w:ilvl="8" w:tplc="C0868834">
      <w:start w:val="1"/>
      <w:numFmt w:val="bullet"/>
      <w:lvlText w:val=""/>
      <w:lvlJc w:val="left"/>
      <w:pPr>
        <w:ind w:left="6120" w:hanging="360"/>
      </w:pPr>
      <w:rPr>
        <w:rFonts w:ascii="Wingdings" w:hAnsi="Wingdings" w:hint="default"/>
      </w:rPr>
    </w:lvl>
  </w:abstractNum>
  <w:abstractNum w:abstractNumId="1" w15:restartNumberingAfterBreak="0">
    <w:nsid w:val="239128E8"/>
    <w:multiLevelType w:val="hybridMultilevel"/>
    <w:tmpl w:val="2C4223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A616536"/>
    <w:multiLevelType w:val="multilevel"/>
    <w:tmpl w:val="2AE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6F6AC"/>
    <w:multiLevelType w:val="hybridMultilevel"/>
    <w:tmpl w:val="FFFFFFFF"/>
    <w:lvl w:ilvl="0" w:tplc="25D6E06E">
      <w:start w:val="1"/>
      <w:numFmt w:val="bullet"/>
      <w:lvlText w:val=""/>
      <w:lvlJc w:val="left"/>
      <w:pPr>
        <w:ind w:left="720" w:hanging="360"/>
      </w:pPr>
      <w:rPr>
        <w:rFonts w:ascii="Symbol" w:hAnsi="Symbol" w:hint="default"/>
      </w:rPr>
    </w:lvl>
    <w:lvl w:ilvl="1" w:tplc="9DC06C96">
      <w:start w:val="1"/>
      <w:numFmt w:val="bullet"/>
      <w:lvlText w:val="o"/>
      <w:lvlJc w:val="left"/>
      <w:pPr>
        <w:ind w:left="1440" w:hanging="360"/>
      </w:pPr>
      <w:rPr>
        <w:rFonts w:ascii="Courier New" w:hAnsi="Courier New" w:hint="default"/>
      </w:rPr>
    </w:lvl>
    <w:lvl w:ilvl="2" w:tplc="1B480C62">
      <w:start w:val="1"/>
      <w:numFmt w:val="bullet"/>
      <w:lvlText w:val=""/>
      <w:lvlJc w:val="left"/>
      <w:pPr>
        <w:ind w:left="2160" w:hanging="360"/>
      </w:pPr>
      <w:rPr>
        <w:rFonts w:ascii="Wingdings" w:hAnsi="Wingdings" w:hint="default"/>
      </w:rPr>
    </w:lvl>
    <w:lvl w:ilvl="3" w:tplc="59DA66CC">
      <w:start w:val="1"/>
      <w:numFmt w:val="bullet"/>
      <w:lvlText w:val=""/>
      <w:lvlJc w:val="left"/>
      <w:pPr>
        <w:ind w:left="2880" w:hanging="360"/>
      </w:pPr>
      <w:rPr>
        <w:rFonts w:ascii="Symbol" w:hAnsi="Symbol" w:hint="default"/>
      </w:rPr>
    </w:lvl>
    <w:lvl w:ilvl="4" w:tplc="170EDDFA">
      <w:start w:val="1"/>
      <w:numFmt w:val="bullet"/>
      <w:lvlText w:val="o"/>
      <w:lvlJc w:val="left"/>
      <w:pPr>
        <w:ind w:left="3600" w:hanging="360"/>
      </w:pPr>
      <w:rPr>
        <w:rFonts w:ascii="Courier New" w:hAnsi="Courier New" w:hint="default"/>
      </w:rPr>
    </w:lvl>
    <w:lvl w:ilvl="5" w:tplc="80E68314">
      <w:start w:val="1"/>
      <w:numFmt w:val="bullet"/>
      <w:lvlText w:val=""/>
      <w:lvlJc w:val="left"/>
      <w:pPr>
        <w:ind w:left="4320" w:hanging="360"/>
      </w:pPr>
      <w:rPr>
        <w:rFonts w:ascii="Wingdings" w:hAnsi="Wingdings" w:hint="default"/>
      </w:rPr>
    </w:lvl>
    <w:lvl w:ilvl="6" w:tplc="0C789848">
      <w:start w:val="1"/>
      <w:numFmt w:val="bullet"/>
      <w:lvlText w:val=""/>
      <w:lvlJc w:val="left"/>
      <w:pPr>
        <w:ind w:left="5040" w:hanging="360"/>
      </w:pPr>
      <w:rPr>
        <w:rFonts w:ascii="Symbol" w:hAnsi="Symbol" w:hint="default"/>
      </w:rPr>
    </w:lvl>
    <w:lvl w:ilvl="7" w:tplc="94EE1BD0">
      <w:start w:val="1"/>
      <w:numFmt w:val="bullet"/>
      <w:lvlText w:val="o"/>
      <w:lvlJc w:val="left"/>
      <w:pPr>
        <w:ind w:left="5760" w:hanging="360"/>
      </w:pPr>
      <w:rPr>
        <w:rFonts w:ascii="Courier New" w:hAnsi="Courier New" w:hint="default"/>
      </w:rPr>
    </w:lvl>
    <w:lvl w:ilvl="8" w:tplc="5AC47346">
      <w:start w:val="1"/>
      <w:numFmt w:val="bullet"/>
      <w:lvlText w:val=""/>
      <w:lvlJc w:val="left"/>
      <w:pPr>
        <w:ind w:left="6480" w:hanging="360"/>
      </w:pPr>
      <w:rPr>
        <w:rFonts w:ascii="Wingdings" w:hAnsi="Wingdings" w:hint="default"/>
      </w:rPr>
    </w:lvl>
  </w:abstractNum>
  <w:abstractNum w:abstractNumId="4" w15:restartNumberingAfterBreak="0">
    <w:nsid w:val="47ED1975"/>
    <w:multiLevelType w:val="multilevel"/>
    <w:tmpl w:val="B7F0E058"/>
    <w:lvl w:ilvl="0">
      <w:start w:val="1"/>
      <w:numFmt w:val="decimal"/>
      <w:lvlText w:val="%1"/>
      <w:lvlJc w:val="left"/>
      <w:pPr>
        <w:ind w:left="720" w:hanging="360"/>
      </w:pPr>
      <w:rPr>
        <w:rFonts w:hint="default"/>
      </w:rPr>
    </w:lvl>
    <w:lvl w:ilvl="1">
      <w:start w:val="1"/>
      <w:numFmt w:val="decimal"/>
      <w:isLgl/>
      <w:lvlText w:val="%1.%2"/>
      <w:lvlJc w:val="left"/>
      <w:pPr>
        <w:ind w:left="780" w:hanging="420"/>
      </w:pPr>
    </w:lvl>
    <w:lvl w:ilvl="2">
      <w:start w:val="1"/>
      <w:numFmt w:val="decimal"/>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6B76F8A"/>
    <w:multiLevelType w:val="multilevel"/>
    <w:tmpl w:val="2D023486"/>
    <w:lvl w:ilvl="0">
      <w:start w:val="1"/>
      <w:numFmt w:val="decimal"/>
      <w:pStyle w:val="Overskrift1"/>
      <w:lvlText w:val="%1"/>
      <w:lvlJc w:val="left"/>
      <w:pPr>
        <w:ind w:left="720" w:hanging="360"/>
      </w:pPr>
    </w:lvl>
    <w:lvl w:ilvl="1">
      <w:start w:val="1"/>
      <w:numFmt w:val="decimal"/>
      <w:pStyle w:val="Overskrift2"/>
      <w:isLgl/>
      <w:lvlText w:val="%1.%2"/>
      <w:lvlJc w:val="left"/>
      <w:pPr>
        <w:ind w:left="780" w:hanging="420"/>
      </w:pPr>
    </w:lvl>
    <w:lvl w:ilvl="2">
      <w:start w:val="1"/>
      <w:numFmt w:val="decimal"/>
      <w:pStyle w:val="Overskrift3"/>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780F2BDF"/>
    <w:multiLevelType w:val="hybridMultilevel"/>
    <w:tmpl w:val="4E4ADF2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13167348">
    <w:abstractNumId w:val="2"/>
  </w:num>
  <w:num w:numId="2" w16cid:durableId="84615140">
    <w:abstractNumId w:val="1"/>
  </w:num>
  <w:num w:numId="3" w16cid:durableId="1307588515">
    <w:abstractNumId w:val="3"/>
  </w:num>
  <w:num w:numId="4" w16cid:durableId="1931161634">
    <w:abstractNumId w:val="4"/>
  </w:num>
  <w:num w:numId="5" w16cid:durableId="1275595071">
    <w:abstractNumId w:val="5"/>
  </w:num>
  <w:num w:numId="6" w16cid:durableId="1569729644">
    <w:abstractNumId w:val="0"/>
  </w:num>
  <w:num w:numId="7" w16cid:durableId="110915655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Fitjar Croles">
    <w15:presenceInfo w15:providerId="AD" w15:userId="S::Daniel.Fitjar.Croles@udir.no::a60b5f16-68c2-4efa-bde9-b591a25a35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307"/>
    <w:rsid w:val="00014AC3"/>
    <w:rsid w:val="000543C2"/>
    <w:rsid w:val="00056091"/>
    <w:rsid w:val="000717CE"/>
    <w:rsid w:val="00086275"/>
    <w:rsid w:val="000A677E"/>
    <w:rsid w:val="000C4C21"/>
    <w:rsid w:val="000D444B"/>
    <w:rsid w:val="000D63CB"/>
    <w:rsid w:val="000E077A"/>
    <w:rsid w:val="000E555E"/>
    <w:rsid w:val="000F73BD"/>
    <w:rsid w:val="00104313"/>
    <w:rsid w:val="0011189F"/>
    <w:rsid w:val="00111B83"/>
    <w:rsid w:val="001431A1"/>
    <w:rsid w:val="0016051F"/>
    <w:rsid w:val="00173A8B"/>
    <w:rsid w:val="00182724"/>
    <w:rsid w:val="001A26B6"/>
    <w:rsid w:val="001A6F7B"/>
    <w:rsid w:val="001B0B2C"/>
    <w:rsid w:val="001B489E"/>
    <w:rsid w:val="001C6FE9"/>
    <w:rsid w:val="001D5C5F"/>
    <w:rsid w:val="001E4529"/>
    <w:rsid w:val="001F0F31"/>
    <w:rsid w:val="002036DE"/>
    <w:rsid w:val="00220E1A"/>
    <w:rsid w:val="00224969"/>
    <w:rsid w:val="0026308F"/>
    <w:rsid w:val="0026373B"/>
    <w:rsid w:val="00267F57"/>
    <w:rsid w:val="00283FE8"/>
    <w:rsid w:val="002874A8"/>
    <w:rsid w:val="002B6723"/>
    <w:rsid w:val="002C3558"/>
    <w:rsid w:val="002C6EF6"/>
    <w:rsid w:val="002D40EE"/>
    <w:rsid w:val="002D77DD"/>
    <w:rsid w:val="002E040A"/>
    <w:rsid w:val="002F1D35"/>
    <w:rsid w:val="00303178"/>
    <w:rsid w:val="00320E1A"/>
    <w:rsid w:val="00322CEC"/>
    <w:rsid w:val="00323D27"/>
    <w:rsid w:val="00332A9A"/>
    <w:rsid w:val="003453E9"/>
    <w:rsid w:val="003D5C5D"/>
    <w:rsid w:val="003D7C4F"/>
    <w:rsid w:val="003E30FA"/>
    <w:rsid w:val="003E374F"/>
    <w:rsid w:val="00410753"/>
    <w:rsid w:val="00411335"/>
    <w:rsid w:val="004122C9"/>
    <w:rsid w:val="00412EB4"/>
    <w:rsid w:val="00414AF1"/>
    <w:rsid w:val="0044185C"/>
    <w:rsid w:val="00441F03"/>
    <w:rsid w:val="0044544D"/>
    <w:rsid w:val="004516F7"/>
    <w:rsid w:val="00455792"/>
    <w:rsid w:val="00475FC1"/>
    <w:rsid w:val="004822A2"/>
    <w:rsid w:val="004A52A9"/>
    <w:rsid w:val="004A5800"/>
    <w:rsid w:val="004B5C7D"/>
    <w:rsid w:val="004C00AC"/>
    <w:rsid w:val="004C1F6F"/>
    <w:rsid w:val="004C67C8"/>
    <w:rsid w:val="004C7210"/>
    <w:rsid w:val="004D3AE3"/>
    <w:rsid w:val="004E1568"/>
    <w:rsid w:val="004F33C3"/>
    <w:rsid w:val="00506DE2"/>
    <w:rsid w:val="00515518"/>
    <w:rsid w:val="00515F53"/>
    <w:rsid w:val="00555E1D"/>
    <w:rsid w:val="00562CF2"/>
    <w:rsid w:val="00584E91"/>
    <w:rsid w:val="005D5E02"/>
    <w:rsid w:val="005E12E9"/>
    <w:rsid w:val="005E395D"/>
    <w:rsid w:val="005E422C"/>
    <w:rsid w:val="00604AE9"/>
    <w:rsid w:val="00612750"/>
    <w:rsid w:val="00614CD7"/>
    <w:rsid w:val="00616524"/>
    <w:rsid w:val="00640A36"/>
    <w:rsid w:val="00656893"/>
    <w:rsid w:val="0066261E"/>
    <w:rsid w:val="00672319"/>
    <w:rsid w:val="00680F77"/>
    <w:rsid w:val="00691253"/>
    <w:rsid w:val="0069763A"/>
    <w:rsid w:val="006C4E66"/>
    <w:rsid w:val="006E444D"/>
    <w:rsid w:val="006E7C94"/>
    <w:rsid w:val="00704596"/>
    <w:rsid w:val="00723232"/>
    <w:rsid w:val="00733D4B"/>
    <w:rsid w:val="007376FE"/>
    <w:rsid w:val="00743E94"/>
    <w:rsid w:val="007528DE"/>
    <w:rsid w:val="00767ECB"/>
    <w:rsid w:val="00773614"/>
    <w:rsid w:val="0078383E"/>
    <w:rsid w:val="00784F05"/>
    <w:rsid w:val="007C43AB"/>
    <w:rsid w:val="007D153E"/>
    <w:rsid w:val="007E35B9"/>
    <w:rsid w:val="00810D03"/>
    <w:rsid w:val="008220BF"/>
    <w:rsid w:val="00825947"/>
    <w:rsid w:val="00844BF8"/>
    <w:rsid w:val="0085113E"/>
    <w:rsid w:val="00877887"/>
    <w:rsid w:val="008830E6"/>
    <w:rsid w:val="008972E2"/>
    <w:rsid w:val="008A3FDF"/>
    <w:rsid w:val="008B277F"/>
    <w:rsid w:val="008B41F1"/>
    <w:rsid w:val="008B7B47"/>
    <w:rsid w:val="008C0DFA"/>
    <w:rsid w:val="008C12FE"/>
    <w:rsid w:val="008C35D3"/>
    <w:rsid w:val="008D1E89"/>
    <w:rsid w:val="008E3087"/>
    <w:rsid w:val="008F4ED2"/>
    <w:rsid w:val="009171EF"/>
    <w:rsid w:val="00931EF3"/>
    <w:rsid w:val="00932A7A"/>
    <w:rsid w:val="00937307"/>
    <w:rsid w:val="00937992"/>
    <w:rsid w:val="00940548"/>
    <w:rsid w:val="009741D4"/>
    <w:rsid w:val="00981525"/>
    <w:rsid w:val="00992E13"/>
    <w:rsid w:val="009B33BD"/>
    <w:rsid w:val="009B6508"/>
    <w:rsid w:val="009C5BB5"/>
    <w:rsid w:val="009C60CA"/>
    <w:rsid w:val="009C72EE"/>
    <w:rsid w:val="009D77CA"/>
    <w:rsid w:val="009E1B2E"/>
    <w:rsid w:val="009E4236"/>
    <w:rsid w:val="009E6C82"/>
    <w:rsid w:val="00A06FF7"/>
    <w:rsid w:val="00A13BCA"/>
    <w:rsid w:val="00A20BCC"/>
    <w:rsid w:val="00A2153E"/>
    <w:rsid w:val="00A35F3E"/>
    <w:rsid w:val="00A47925"/>
    <w:rsid w:val="00A60610"/>
    <w:rsid w:val="00A80931"/>
    <w:rsid w:val="00A9160F"/>
    <w:rsid w:val="00AA0E12"/>
    <w:rsid w:val="00AA7DF6"/>
    <w:rsid w:val="00AB0E95"/>
    <w:rsid w:val="00AB24B5"/>
    <w:rsid w:val="00AC0A0A"/>
    <w:rsid w:val="00AC0B7C"/>
    <w:rsid w:val="00AE0B70"/>
    <w:rsid w:val="00AF1A32"/>
    <w:rsid w:val="00B07F01"/>
    <w:rsid w:val="00B12AFF"/>
    <w:rsid w:val="00B1709A"/>
    <w:rsid w:val="00B306AD"/>
    <w:rsid w:val="00B35BAC"/>
    <w:rsid w:val="00B3740F"/>
    <w:rsid w:val="00B4472F"/>
    <w:rsid w:val="00B46D96"/>
    <w:rsid w:val="00B72E97"/>
    <w:rsid w:val="00B76D07"/>
    <w:rsid w:val="00B90984"/>
    <w:rsid w:val="00B90DD9"/>
    <w:rsid w:val="00B96D23"/>
    <w:rsid w:val="00BA076F"/>
    <w:rsid w:val="00BA4BA4"/>
    <w:rsid w:val="00BB43F4"/>
    <w:rsid w:val="00BC1EE9"/>
    <w:rsid w:val="00BC2DCD"/>
    <w:rsid w:val="00BF6362"/>
    <w:rsid w:val="00C12D80"/>
    <w:rsid w:val="00C30583"/>
    <w:rsid w:val="00C30E37"/>
    <w:rsid w:val="00C516D3"/>
    <w:rsid w:val="00C57E0F"/>
    <w:rsid w:val="00C822E9"/>
    <w:rsid w:val="00C85BDE"/>
    <w:rsid w:val="00C91599"/>
    <w:rsid w:val="00CC2338"/>
    <w:rsid w:val="00CC36AE"/>
    <w:rsid w:val="00CD573A"/>
    <w:rsid w:val="00CF3423"/>
    <w:rsid w:val="00D0523F"/>
    <w:rsid w:val="00D115FC"/>
    <w:rsid w:val="00D134C4"/>
    <w:rsid w:val="00D1414F"/>
    <w:rsid w:val="00D21088"/>
    <w:rsid w:val="00D2432F"/>
    <w:rsid w:val="00D37AB2"/>
    <w:rsid w:val="00D447C6"/>
    <w:rsid w:val="00D51CC4"/>
    <w:rsid w:val="00D63416"/>
    <w:rsid w:val="00D742CE"/>
    <w:rsid w:val="00D92116"/>
    <w:rsid w:val="00DB0248"/>
    <w:rsid w:val="00DB1BAF"/>
    <w:rsid w:val="00DB4F1E"/>
    <w:rsid w:val="00DD0E18"/>
    <w:rsid w:val="00DE1BDC"/>
    <w:rsid w:val="00DE2C3A"/>
    <w:rsid w:val="00DF1CDD"/>
    <w:rsid w:val="00E07D35"/>
    <w:rsid w:val="00E33C89"/>
    <w:rsid w:val="00E4190B"/>
    <w:rsid w:val="00E7021D"/>
    <w:rsid w:val="00E72D5D"/>
    <w:rsid w:val="00E72F30"/>
    <w:rsid w:val="00E75A39"/>
    <w:rsid w:val="00EA4CA3"/>
    <w:rsid w:val="00EB162A"/>
    <w:rsid w:val="00ED327C"/>
    <w:rsid w:val="00ED5B5F"/>
    <w:rsid w:val="00EF5CA1"/>
    <w:rsid w:val="00EF7A39"/>
    <w:rsid w:val="00F074B7"/>
    <w:rsid w:val="00F1311A"/>
    <w:rsid w:val="00F2381C"/>
    <w:rsid w:val="00F2438D"/>
    <w:rsid w:val="00F51480"/>
    <w:rsid w:val="00F55D8B"/>
    <w:rsid w:val="00F71D02"/>
    <w:rsid w:val="00F7682A"/>
    <w:rsid w:val="00F93BD2"/>
    <w:rsid w:val="00FA102F"/>
    <w:rsid w:val="00FB1DF7"/>
    <w:rsid w:val="00FE0718"/>
    <w:rsid w:val="00FF51F6"/>
    <w:rsid w:val="00FF6C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3C81B"/>
  <w15:docId w15:val="{62D0A3C3-397A-4A88-B929-7A2D0F0B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5D"/>
    <w:pPr>
      <w:spacing w:after="160" w:line="259" w:lineRule="auto"/>
    </w:pPr>
    <w:rPr>
      <w:rFonts w:ascii="Roboto" w:eastAsia="Calibri" w:hAnsi="Roboto" w:cs="Arial"/>
      <w:sz w:val="22"/>
      <w:szCs w:val="22"/>
      <w14:numSpacing w14:val="tabular"/>
    </w:rPr>
  </w:style>
  <w:style w:type="paragraph" w:styleId="Overskrift1">
    <w:name w:val="heading 1"/>
    <w:basedOn w:val="Normal"/>
    <w:next w:val="Normal"/>
    <w:link w:val="Overskrift1Tegn"/>
    <w:uiPriority w:val="9"/>
    <w:qFormat/>
    <w:rsid w:val="00E72D5D"/>
    <w:pPr>
      <w:keepNext/>
      <w:numPr>
        <w:numId w:val="5"/>
      </w:numPr>
      <w:spacing w:before="160" w:after="80"/>
      <w:ind w:left="357" w:hanging="357"/>
      <w:outlineLvl w:val="0"/>
    </w:pPr>
    <w:rPr>
      <w:rFonts w:eastAsia="Yu Gothic Light" w:cs="Times New Roman"/>
      <w:sz w:val="36"/>
      <w:szCs w:val="36"/>
    </w:rPr>
  </w:style>
  <w:style w:type="paragraph" w:styleId="Overskrift2">
    <w:name w:val="heading 2"/>
    <w:basedOn w:val="Normal"/>
    <w:next w:val="Normal"/>
    <w:link w:val="Overskrift2Tegn"/>
    <w:uiPriority w:val="9"/>
    <w:unhideWhenUsed/>
    <w:qFormat/>
    <w:rsid w:val="00515F53"/>
    <w:pPr>
      <w:keepNext/>
      <w:keepLines/>
      <w:numPr>
        <w:ilvl w:val="1"/>
        <w:numId w:val="5"/>
      </w:numPr>
      <w:spacing w:before="160" w:after="80"/>
      <w:ind w:left="420"/>
      <w:outlineLvl w:val="1"/>
    </w:pPr>
    <w:rPr>
      <w:rFonts w:eastAsia="Yu Gothic Light" w:cs="Times New Roman"/>
      <w:sz w:val="28"/>
      <w:szCs w:val="28"/>
    </w:rPr>
  </w:style>
  <w:style w:type="paragraph" w:styleId="Overskrift3">
    <w:name w:val="heading 3"/>
    <w:basedOn w:val="Normal"/>
    <w:next w:val="Normal"/>
    <w:link w:val="Overskrift3Tegn"/>
    <w:uiPriority w:val="9"/>
    <w:unhideWhenUsed/>
    <w:qFormat/>
    <w:rsid w:val="00515F53"/>
    <w:pPr>
      <w:keepNext/>
      <w:keepLines/>
      <w:numPr>
        <w:ilvl w:val="2"/>
        <w:numId w:val="5"/>
      </w:numPr>
      <w:ind w:left="720"/>
      <w:outlineLvl w:val="2"/>
    </w:pPr>
    <w:rPr>
      <w:rFonts w:eastAsia="Yu Gothic Light" w:cs="Times New Roman"/>
      <w:sz w:val="24"/>
      <w:szCs w:val="24"/>
    </w:rPr>
  </w:style>
  <w:style w:type="paragraph" w:styleId="Overskrift4">
    <w:name w:val="heading 4"/>
    <w:basedOn w:val="Normal"/>
    <w:next w:val="Normal"/>
    <w:link w:val="Overskrift4Tegn"/>
    <w:uiPriority w:val="9"/>
    <w:unhideWhenUsed/>
    <w:qFormat/>
    <w:rsid w:val="00C57E0F"/>
    <w:pPr>
      <w:keepNext/>
      <w:spacing w:before="160" w:after="80"/>
      <w:outlineLvl w:val="3"/>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AE0B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bletekst">
    <w:name w:val="Balloon Text"/>
    <w:basedOn w:val="Normal"/>
    <w:link w:val="BobletekstTegn"/>
    <w:semiHidden/>
    <w:unhideWhenUsed/>
    <w:rsid w:val="00EF5CA1"/>
    <w:rPr>
      <w:rFonts w:ascii="Tahoma" w:hAnsi="Tahoma" w:cs="Tahoma"/>
      <w:sz w:val="16"/>
      <w:szCs w:val="16"/>
    </w:rPr>
  </w:style>
  <w:style w:type="character" w:customStyle="1" w:styleId="BobletekstTegn">
    <w:name w:val="Bobletekst Tegn"/>
    <w:basedOn w:val="Standardskriftforavsnitt"/>
    <w:link w:val="Bobletekst"/>
    <w:uiPriority w:val="99"/>
    <w:semiHidden/>
    <w:rsid w:val="00EF5CA1"/>
    <w:rPr>
      <w:rFonts w:ascii="Tahoma" w:hAnsi="Tahoma" w:cs="Tahoma"/>
      <w:sz w:val="16"/>
      <w:szCs w:val="16"/>
    </w:rPr>
  </w:style>
  <w:style w:type="paragraph" w:styleId="Topptekst">
    <w:name w:val="header"/>
    <w:basedOn w:val="Normal"/>
    <w:link w:val="TopptekstTegn"/>
    <w:uiPriority w:val="99"/>
    <w:unhideWhenUsed/>
    <w:rsid w:val="00AB0E95"/>
    <w:pPr>
      <w:tabs>
        <w:tab w:val="center" w:pos="4536"/>
        <w:tab w:val="right" w:pos="9072"/>
      </w:tabs>
    </w:pPr>
  </w:style>
  <w:style w:type="character" w:customStyle="1" w:styleId="TopptekstTegn">
    <w:name w:val="Topptekst Tegn"/>
    <w:basedOn w:val="Standardskriftforavsnitt"/>
    <w:link w:val="Topptekst"/>
    <w:uiPriority w:val="99"/>
    <w:rsid w:val="00AB0E95"/>
  </w:style>
  <w:style w:type="paragraph" w:styleId="Bunntekst">
    <w:name w:val="footer"/>
    <w:basedOn w:val="Normal"/>
    <w:link w:val="BunntekstTegn"/>
    <w:unhideWhenUsed/>
    <w:rsid w:val="00AB0E95"/>
    <w:pPr>
      <w:tabs>
        <w:tab w:val="center" w:pos="4536"/>
        <w:tab w:val="right" w:pos="9072"/>
      </w:tabs>
    </w:pPr>
  </w:style>
  <w:style w:type="character" w:customStyle="1" w:styleId="BunntekstTegn">
    <w:name w:val="Bunntekst Tegn"/>
    <w:basedOn w:val="Standardskriftforavsnitt"/>
    <w:link w:val="Bunntekst"/>
    <w:rsid w:val="00AB0E95"/>
  </w:style>
  <w:style w:type="character" w:styleId="Hyperkobling">
    <w:name w:val="Hyperlink"/>
    <w:basedOn w:val="Standardskriftforavsnitt"/>
    <w:uiPriority w:val="99"/>
    <w:unhideWhenUsed/>
    <w:rsid w:val="00320E1A"/>
    <w:rPr>
      <w:color w:val="0000FF" w:themeColor="hyperlink"/>
      <w:u w:val="single"/>
    </w:rPr>
  </w:style>
  <w:style w:type="character" w:customStyle="1" w:styleId="Overskrift1Tegn">
    <w:name w:val="Overskrift 1 Tegn"/>
    <w:basedOn w:val="Standardskriftforavsnitt"/>
    <w:link w:val="Overskrift1"/>
    <w:uiPriority w:val="9"/>
    <w:rsid w:val="00E72D5D"/>
    <w:rPr>
      <w:rFonts w:ascii="Roboto" w:eastAsia="Yu Gothic Light" w:hAnsi="Roboto" w:cs="Times New Roman"/>
      <w:sz w:val="36"/>
      <w:szCs w:val="36"/>
      <w14:numSpacing w14:val="tabular"/>
    </w:rPr>
  </w:style>
  <w:style w:type="character" w:customStyle="1" w:styleId="Overskrift2Tegn">
    <w:name w:val="Overskrift 2 Tegn"/>
    <w:basedOn w:val="Standardskriftforavsnitt"/>
    <w:link w:val="Overskrift2"/>
    <w:uiPriority w:val="9"/>
    <w:rsid w:val="00515F53"/>
    <w:rPr>
      <w:rFonts w:ascii="Inter" w:eastAsia="Yu Gothic Light" w:hAnsi="Inter" w:cs="Times New Roman"/>
      <w:sz w:val="28"/>
      <w:szCs w:val="28"/>
      <w14:numSpacing w14:val="tabular"/>
    </w:rPr>
  </w:style>
  <w:style w:type="paragraph" w:styleId="Tittel">
    <w:name w:val="Title"/>
    <w:basedOn w:val="Normal"/>
    <w:next w:val="Undertittel"/>
    <w:link w:val="TittelTegn"/>
    <w:uiPriority w:val="10"/>
    <w:qFormat/>
    <w:rsid w:val="00704596"/>
    <w:pPr>
      <w:contextualSpacing/>
    </w:pPr>
    <w:rPr>
      <w:rFonts w:eastAsia="Roboto" w:cs="Times New Roman"/>
      <w:b/>
      <w:caps/>
      <w:color w:val="7F7F7F" w:themeColor="text1" w:themeTint="80"/>
      <w:spacing w:val="40"/>
      <w:kern w:val="28"/>
      <w:sz w:val="64"/>
      <w:szCs w:val="64"/>
    </w:rPr>
  </w:style>
  <w:style w:type="character" w:customStyle="1" w:styleId="TittelTegn">
    <w:name w:val="Tittel Tegn"/>
    <w:basedOn w:val="Standardskriftforavsnitt"/>
    <w:link w:val="Tittel"/>
    <w:uiPriority w:val="10"/>
    <w:rsid w:val="00704596"/>
    <w:rPr>
      <w:rFonts w:ascii="Roboto" w:eastAsia="Roboto" w:hAnsi="Roboto" w:cs="Times New Roman"/>
      <w:b/>
      <w:caps/>
      <w:color w:val="7F7F7F" w:themeColor="text1" w:themeTint="80"/>
      <w:spacing w:val="40"/>
      <w:kern w:val="28"/>
      <w:sz w:val="64"/>
      <w:szCs w:val="64"/>
      <w14:numSpacing w14:val="tabular"/>
    </w:rPr>
  </w:style>
  <w:style w:type="paragraph" w:styleId="Undertittel">
    <w:name w:val="Subtitle"/>
    <w:basedOn w:val="Normal"/>
    <w:next w:val="Normal"/>
    <w:link w:val="UndertittelTegn"/>
    <w:uiPriority w:val="11"/>
    <w:qFormat/>
    <w:rsid w:val="00515F53"/>
    <w:rPr>
      <w:sz w:val="44"/>
      <w:szCs w:val="44"/>
    </w:rPr>
  </w:style>
  <w:style w:type="character" w:customStyle="1" w:styleId="UndertittelTegn">
    <w:name w:val="Undertittel Tegn"/>
    <w:basedOn w:val="Standardskriftforavsnitt"/>
    <w:link w:val="Undertittel"/>
    <w:uiPriority w:val="11"/>
    <w:rsid w:val="00515F53"/>
    <w:rPr>
      <w:rFonts w:ascii="Inter" w:eastAsia="Calibri" w:hAnsi="Inter" w:cs="Arial"/>
      <w:sz w:val="44"/>
      <w:szCs w:val="44"/>
      <w14:numSpacing w14:val="tabular"/>
    </w:rPr>
  </w:style>
  <w:style w:type="character" w:customStyle="1" w:styleId="Overskrift3Tegn">
    <w:name w:val="Overskrift 3 Tegn"/>
    <w:basedOn w:val="Standardskriftforavsnitt"/>
    <w:link w:val="Overskrift3"/>
    <w:uiPriority w:val="9"/>
    <w:rsid w:val="00515F53"/>
    <w:rPr>
      <w:rFonts w:ascii="Inter" w:eastAsia="Yu Gothic Light" w:hAnsi="Inter" w:cs="Times New Roman"/>
      <w:sz w:val="24"/>
      <w:szCs w:val="24"/>
      <w14:numSpacing w14:val="tabular"/>
    </w:rPr>
  </w:style>
  <w:style w:type="character" w:styleId="Merknadsreferanse">
    <w:name w:val="annotation reference"/>
    <w:basedOn w:val="Standardskriftforavsnitt"/>
    <w:uiPriority w:val="99"/>
    <w:semiHidden/>
    <w:unhideWhenUsed/>
    <w:rsid w:val="00FB1DF7"/>
    <w:rPr>
      <w:sz w:val="16"/>
      <w:szCs w:val="16"/>
    </w:rPr>
  </w:style>
  <w:style w:type="paragraph" w:styleId="Merknadstekst">
    <w:name w:val="annotation text"/>
    <w:basedOn w:val="Normal"/>
    <w:link w:val="MerknadstekstTegn"/>
    <w:uiPriority w:val="99"/>
    <w:unhideWhenUsed/>
    <w:rsid w:val="00FB1DF7"/>
  </w:style>
  <w:style w:type="character" w:customStyle="1" w:styleId="MerknadstekstTegn">
    <w:name w:val="Merknadstekst Tegn"/>
    <w:basedOn w:val="Standardskriftforavsnitt"/>
    <w:link w:val="Merknadstekst"/>
    <w:uiPriority w:val="99"/>
    <w:rsid w:val="00FB1DF7"/>
    <w:rPr>
      <w:rFonts w:ascii="Inter 28pt" w:hAnsi="Inter 28pt"/>
      <w14:numSpacing w14:val="tabular"/>
    </w:rPr>
  </w:style>
  <w:style w:type="character" w:customStyle="1" w:styleId="Overskrift4Tegn">
    <w:name w:val="Overskrift 4 Tegn"/>
    <w:basedOn w:val="Standardskriftforavsnitt"/>
    <w:link w:val="Overskrift4"/>
    <w:uiPriority w:val="9"/>
    <w:rsid w:val="00C57E0F"/>
    <w:rPr>
      <w:rFonts w:ascii="Inter 28pt" w:eastAsia="Calibri" w:hAnsi="Inter 28pt" w:cs="Arial"/>
      <w:i/>
      <w:iCs/>
      <w:sz w:val="22"/>
      <w:szCs w:val="22"/>
      <w14:numSpacing w14:val="tabular"/>
    </w:rPr>
  </w:style>
  <w:style w:type="paragraph" w:styleId="Kommentaremne">
    <w:name w:val="annotation subject"/>
    <w:basedOn w:val="Merknadstekst"/>
    <w:next w:val="Merknadstekst"/>
    <w:link w:val="KommentaremneTegn"/>
    <w:uiPriority w:val="99"/>
    <w:semiHidden/>
    <w:unhideWhenUsed/>
    <w:rsid w:val="00A80931"/>
    <w:pPr>
      <w:spacing w:after="0"/>
    </w:pPr>
    <w:rPr>
      <w:rFonts w:ascii="Verdana" w:hAnsi="Verdana"/>
      <w:b/>
      <w:bCs/>
      <w14:numSpacing w14:val="default"/>
    </w:rPr>
  </w:style>
  <w:style w:type="character" w:customStyle="1" w:styleId="KommentaremneTegn">
    <w:name w:val="Kommentaremne Tegn"/>
    <w:basedOn w:val="MerknadstekstTegn"/>
    <w:link w:val="Kommentaremne"/>
    <w:uiPriority w:val="99"/>
    <w:semiHidden/>
    <w:rsid w:val="00A80931"/>
    <w:rPr>
      <w:rFonts w:ascii="Inter 28pt" w:hAnsi="Inter 28pt"/>
      <w:b/>
      <w:bCs/>
      <w14:numSpacing w14:val="tabular"/>
    </w:rPr>
  </w:style>
  <w:style w:type="character" w:styleId="Plassholdertekst">
    <w:name w:val="Placeholder Text"/>
    <w:basedOn w:val="Standardskriftforavsnitt"/>
    <w:uiPriority w:val="99"/>
    <w:semiHidden/>
    <w:rsid w:val="00B1709A"/>
    <w:rPr>
      <w:color w:val="666666"/>
    </w:rPr>
  </w:style>
  <w:style w:type="paragraph" w:styleId="Listeavsnitt">
    <w:name w:val="List Paragraph"/>
    <w:basedOn w:val="Normal"/>
    <w:uiPriority w:val="34"/>
    <w:qFormat/>
    <w:rsid w:val="009D77CA"/>
    <w:pPr>
      <w:ind w:left="720"/>
      <w:contextualSpacing/>
    </w:pPr>
  </w:style>
  <w:style w:type="paragraph" w:styleId="INNH1">
    <w:name w:val="toc 1"/>
    <w:basedOn w:val="Normal"/>
    <w:next w:val="Normal"/>
    <w:autoRedefine/>
    <w:uiPriority w:val="39"/>
    <w:unhideWhenUsed/>
    <w:rsid w:val="00F55D8B"/>
    <w:pPr>
      <w:spacing w:after="100"/>
    </w:pPr>
    <w:rPr>
      <w:rFonts w:eastAsiaTheme="minorHAnsi" w:cstheme="minorBidi"/>
    </w:rPr>
  </w:style>
  <w:style w:type="paragraph" w:styleId="INNH2">
    <w:name w:val="toc 2"/>
    <w:basedOn w:val="Normal"/>
    <w:next w:val="Normal"/>
    <w:autoRedefine/>
    <w:uiPriority w:val="39"/>
    <w:unhideWhenUsed/>
    <w:rsid w:val="00F55D8B"/>
    <w:pPr>
      <w:spacing w:after="100"/>
      <w:ind w:left="220"/>
    </w:pPr>
    <w:rPr>
      <w:rFonts w:eastAsiaTheme="minorHAnsi" w:cstheme="minorBidi"/>
    </w:rPr>
  </w:style>
  <w:style w:type="paragraph" w:customStyle="1" w:styleId="OverskriftInnhold">
    <w:name w:val="Overskrift Innhold"/>
    <w:basedOn w:val="Undertittel"/>
    <w:link w:val="OverskriftInnholdTegn"/>
    <w:qFormat/>
    <w:rsid w:val="00E72D5D"/>
    <w:rPr>
      <w:sz w:val="36"/>
      <w:szCs w:val="36"/>
    </w:rPr>
  </w:style>
  <w:style w:type="character" w:customStyle="1" w:styleId="OverskriftInnholdTegn">
    <w:name w:val="Overskrift Innhold Tegn"/>
    <w:basedOn w:val="Overskrift2Tegn"/>
    <w:link w:val="OverskriftInnhold"/>
    <w:rsid w:val="00E72D5D"/>
    <w:rPr>
      <w:rFonts w:ascii="Roboto" w:eastAsia="Calibri" w:hAnsi="Roboto" w:cs="Arial"/>
      <w:sz w:val="36"/>
      <w:szCs w:val="36"/>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31253">
      <w:bodyDiv w:val="1"/>
      <w:marLeft w:val="0"/>
      <w:marRight w:val="0"/>
      <w:marTop w:val="0"/>
      <w:marBottom w:val="0"/>
      <w:divBdr>
        <w:top w:val="none" w:sz="0" w:space="0" w:color="auto"/>
        <w:left w:val="none" w:sz="0" w:space="0" w:color="auto"/>
        <w:bottom w:val="none" w:sz="0" w:space="0" w:color="auto"/>
        <w:right w:val="none" w:sz="0" w:space="0" w:color="auto"/>
      </w:divBdr>
    </w:div>
    <w:div w:id="16104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74235768D24D8CA4EDD1868C5DD828"/>
        <w:category>
          <w:name w:val="Generelt"/>
          <w:gallery w:val="placeholder"/>
        </w:category>
        <w:types>
          <w:type w:val="bbPlcHdr"/>
        </w:types>
        <w:behaviors>
          <w:behavior w:val="content"/>
        </w:behaviors>
        <w:guid w:val="{8D6D46F9-194F-472C-8E9E-413AEF9976C8}"/>
      </w:docPartPr>
      <w:docPartBody>
        <w:p w:rsidR="005F0908" w:rsidRDefault="00563862">
          <w:pPr>
            <w:pStyle w:val="4574235768D24D8CA4EDD1868C5DD828"/>
          </w:pPr>
          <w:r w:rsidRPr="000E1B11">
            <w:rPr>
              <w:rStyle w:val="Plassholdertekst"/>
            </w:rPr>
            <w:t>[Sammendrag]</w:t>
          </w:r>
        </w:p>
      </w:docPartBody>
    </w:docPart>
    <w:docPart>
      <w:docPartPr>
        <w:name w:val="FBC1BAB58ED54B268F49B87F05662BFD"/>
        <w:category>
          <w:name w:val="Generelt"/>
          <w:gallery w:val="placeholder"/>
        </w:category>
        <w:types>
          <w:type w:val="bbPlcHdr"/>
        </w:types>
        <w:behaviors>
          <w:behavior w:val="content"/>
        </w:behaviors>
        <w:guid w:val="{24DE79A7-6039-4892-BD73-6020CFFF8DFA}"/>
      </w:docPartPr>
      <w:docPartBody>
        <w:p w:rsidR="005F0908" w:rsidRDefault="00563862">
          <w:pPr>
            <w:pStyle w:val="FBC1BAB58ED54B268F49B87F05662BFD"/>
          </w:pPr>
          <w:r w:rsidRPr="000E1B11">
            <w:rPr>
              <w:rStyle w:val="Plassholdertekst"/>
            </w:rPr>
            <w:t>[Sammendrag]</w:t>
          </w:r>
        </w:p>
      </w:docPartBody>
    </w:docPart>
    <w:docPart>
      <w:docPartPr>
        <w:name w:val="EE79192582284DCEAB5D86BF7AF33F4E"/>
        <w:category>
          <w:name w:val="Generelt"/>
          <w:gallery w:val="placeholder"/>
        </w:category>
        <w:types>
          <w:type w:val="bbPlcHdr"/>
        </w:types>
        <w:behaviors>
          <w:behavior w:val="content"/>
        </w:behaviors>
        <w:guid w:val="{B160BF97-8133-4702-9F25-9FFC59F7B2D0}"/>
      </w:docPartPr>
      <w:docPartBody>
        <w:p w:rsidR="005F0908" w:rsidRDefault="00563862">
          <w:pPr>
            <w:pStyle w:val="EE79192582284DCEAB5D86BF7AF33F4E"/>
          </w:pPr>
          <w:r w:rsidRPr="00297AC2">
            <w:rPr>
              <w:rStyle w:val="Plassholdertekst"/>
            </w:rPr>
            <w:t>Klikk eller trykk for å skrive inn en dato.</w:t>
          </w:r>
        </w:p>
      </w:docPartBody>
    </w:docPart>
    <w:docPart>
      <w:docPartPr>
        <w:name w:val="1638F5D72C9E4BA1A1967789C4B178BD"/>
        <w:category>
          <w:name w:val="Generelt"/>
          <w:gallery w:val="placeholder"/>
        </w:category>
        <w:types>
          <w:type w:val="bbPlcHdr"/>
        </w:types>
        <w:behaviors>
          <w:behavior w:val="content"/>
        </w:behaviors>
        <w:guid w:val="{4A300A6B-1347-40EB-B62C-2FA55D08080B}"/>
      </w:docPartPr>
      <w:docPartBody>
        <w:p w:rsidR="005F0908" w:rsidRDefault="00BD1C14" w:rsidP="00BD1C14">
          <w:pPr>
            <w:pStyle w:val="1638F5D72C9E4BA1A1967789C4B178BD"/>
          </w:pPr>
          <w:r w:rsidRPr="000F23CE">
            <w:rPr>
              <w:rStyle w:val="Plassholdertekst"/>
            </w:rPr>
            <w:t>[Emne]</w:t>
          </w:r>
        </w:p>
      </w:docPartBody>
    </w:docPart>
    <w:docPart>
      <w:docPartPr>
        <w:name w:val="943BC8DAC10C4A43B9C83EBC561771E6"/>
        <w:category>
          <w:name w:val="Generelt"/>
          <w:gallery w:val="placeholder"/>
        </w:category>
        <w:types>
          <w:type w:val="bbPlcHdr"/>
        </w:types>
        <w:behaviors>
          <w:behavior w:val="content"/>
        </w:behaviors>
        <w:guid w:val="{1AD33443-F76A-44F0-AEE2-D53580FC2BFB}"/>
      </w:docPartPr>
      <w:docPartBody>
        <w:p w:rsidR="005F0908" w:rsidRDefault="00BD1C14" w:rsidP="00BD1C14">
          <w:pPr>
            <w:pStyle w:val="943BC8DAC10C4A43B9C83EBC561771E6"/>
          </w:pPr>
          <w:r w:rsidRPr="000F23CE">
            <w:rPr>
              <w:rStyle w:val="Plassholdertekst"/>
            </w:rPr>
            <w:t>[Faks, firma]</w:t>
          </w:r>
        </w:p>
      </w:docPartBody>
    </w:docPart>
    <w:docPart>
      <w:docPartPr>
        <w:name w:val="445FCDE2050B4BD18CF1F110BC050051"/>
        <w:category>
          <w:name w:val="Generelt"/>
          <w:gallery w:val="placeholder"/>
        </w:category>
        <w:types>
          <w:type w:val="bbPlcHdr"/>
        </w:types>
        <w:behaviors>
          <w:behavior w:val="content"/>
        </w:behaviors>
        <w:guid w:val="{D30D13AE-C645-4433-BB7F-73AD809C20EA}"/>
      </w:docPartPr>
      <w:docPartBody>
        <w:p w:rsidR="005F0908" w:rsidRDefault="00BD1C14" w:rsidP="00BD1C14">
          <w:pPr>
            <w:pStyle w:val="445FCDE2050B4BD18CF1F110BC050051"/>
          </w:pPr>
          <w:r w:rsidRPr="000F23CE">
            <w:rPr>
              <w:rStyle w:val="Plassholdertekst"/>
            </w:rPr>
            <w:t>[Faks, firma]</w:t>
          </w:r>
        </w:p>
      </w:docPartBody>
    </w:docPart>
    <w:docPart>
      <w:docPartPr>
        <w:name w:val="577AA77DAD514233AC8D63781D98730A"/>
        <w:category>
          <w:name w:val="Generelt"/>
          <w:gallery w:val="placeholder"/>
        </w:category>
        <w:types>
          <w:type w:val="bbPlcHdr"/>
        </w:types>
        <w:behaviors>
          <w:behavior w:val="content"/>
        </w:behaviors>
        <w:guid w:val="{F20B1BED-C62D-4DC9-9B9D-60B64C967901}"/>
      </w:docPartPr>
      <w:docPartBody>
        <w:p w:rsidR="005D0004" w:rsidRDefault="00574CF3" w:rsidP="00574CF3">
          <w:pPr>
            <w:pStyle w:val="577AA77DAD514233AC8D63781D98730A"/>
          </w:pPr>
          <w:r w:rsidRPr="000F23CE">
            <w:rPr>
              <w:rStyle w:val="Plas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w:charset w:val="00"/>
    <w:family w:val="auto"/>
    <w:pitch w:val="variable"/>
    <w:sig w:usb0="E0000AFF" w:usb1="5200A1FF" w:usb2="00000021" w:usb3="00000000" w:csb0="0000019F" w:csb1="00000000"/>
  </w:font>
  <w:font w:name="Inter 28pt">
    <w:panose1 w:val="02000503000000020004"/>
    <w:charset w:val="00"/>
    <w:family w:val="auto"/>
    <w:pitch w:val="variable"/>
    <w:sig w:usb0="E00002FF" w:usb1="1200A1FF"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C14"/>
    <w:rsid w:val="002A6CF2"/>
    <w:rsid w:val="00455792"/>
    <w:rsid w:val="00563862"/>
    <w:rsid w:val="00574CF3"/>
    <w:rsid w:val="005D0004"/>
    <w:rsid w:val="005F0908"/>
    <w:rsid w:val="007A0001"/>
    <w:rsid w:val="008C346F"/>
    <w:rsid w:val="009171EF"/>
    <w:rsid w:val="00974892"/>
    <w:rsid w:val="00BA4BA4"/>
    <w:rsid w:val="00BD1C14"/>
    <w:rsid w:val="00CC36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74CF3"/>
    <w:rPr>
      <w:color w:val="666666"/>
    </w:rPr>
  </w:style>
  <w:style w:type="paragraph" w:customStyle="1" w:styleId="4574235768D24D8CA4EDD1868C5DD828">
    <w:name w:val="4574235768D24D8CA4EDD1868C5DD828"/>
  </w:style>
  <w:style w:type="paragraph" w:customStyle="1" w:styleId="FBC1BAB58ED54B268F49B87F05662BFD">
    <w:name w:val="FBC1BAB58ED54B268F49B87F05662BFD"/>
  </w:style>
  <w:style w:type="paragraph" w:customStyle="1" w:styleId="EE79192582284DCEAB5D86BF7AF33F4E">
    <w:name w:val="EE79192582284DCEAB5D86BF7AF33F4E"/>
  </w:style>
  <w:style w:type="paragraph" w:customStyle="1" w:styleId="1638F5D72C9E4BA1A1967789C4B178BD">
    <w:name w:val="1638F5D72C9E4BA1A1967789C4B178BD"/>
    <w:rsid w:val="00BD1C14"/>
  </w:style>
  <w:style w:type="paragraph" w:customStyle="1" w:styleId="943BC8DAC10C4A43B9C83EBC561771E6">
    <w:name w:val="943BC8DAC10C4A43B9C83EBC561771E6"/>
    <w:rsid w:val="00BD1C14"/>
  </w:style>
  <w:style w:type="paragraph" w:customStyle="1" w:styleId="445FCDE2050B4BD18CF1F110BC050051">
    <w:name w:val="445FCDE2050B4BD18CF1F110BC050051"/>
    <w:rsid w:val="00BD1C14"/>
  </w:style>
  <w:style w:type="paragraph" w:customStyle="1" w:styleId="577AA77DAD514233AC8D63781D98730A">
    <w:name w:val="577AA77DAD514233AC8D63781D98730A"/>
    <w:rsid w:val="00574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[tema for tilsynet]</Abstract>
  <CompanyAddress/>
  <CompanyPhone/>
  <CompanyFax>202X/XXXXX</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68CAE6163F57F4499A806144053BB7D" ma:contentTypeVersion="4" ma:contentTypeDescription="Create a new document." ma:contentTypeScope="" ma:versionID="945ba4fb8f481244e97a5aae07d5d263">
  <xsd:schema xmlns:xsd="http://www.w3.org/2001/XMLSchema" xmlns:xs="http://www.w3.org/2001/XMLSchema" xmlns:p="http://schemas.microsoft.com/office/2006/metadata/properties" xmlns:ns2="fc731b06-c0f8-4b6c-b4a2-c21a016aa958" targetNamespace="http://schemas.microsoft.com/office/2006/metadata/properties" ma:root="true" ma:fieldsID="d7c2e91308b3a7455a937b4775b41a2a" ns2:_="">
    <xsd:import namespace="fc731b06-c0f8-4b6c-b4a2-c21a016aa9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31b06-c0f8-4b6c-b4a2-c21a016aa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BBB349-E9A1-4CFA-BB91-E4ABB82C5D8E}">
  <ds:schemaRefs>
    <ds:schemaRef ds:uri="http://schemas.openxmlformats.org/officeDocument/2006/bibliography"/>
  </ds:schemaRefs>
</ds:datastoreItem>
</file>

<file path=customXml/itemProps3.xml><?xml version="1.0" encoding="utf-8"?>
<ds:datastoreItem xmlns:ds="http://schemas.openxmlformats.org/officeDocument/2006/customXml" ds:itemID="{136920FC-7D8B-4CB4-BB36-F144DE6EE7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53327D-8379-4F0A-A457-9B2090E40AB4}">
  <ds:schemaRefs>
    <ds:schemaRef ds:uri="http://schemas.microsoft.com/sharepoint/v3/contenttype/forms"/>
  </ds:schemaRefs>
</ds:datastoreItem>
</file>

<file path=customXml/itemProps5.xml><?xml version="1.0" encoding="utf-8"?>
<ds:datastoreItem xmlns:ds="http://schemas.openxmlformats.org/officeDocument/2006/customXml" ds:itemID="{5454755B-399A-41E7-9DFB-DF4C8F555622}"/>
</file>

<file path=docProps/app.xml><?xml version="1.0" encoding="utf-8"?>
<Properties xmlns="http://schemas.openxmlformats.org/officeDocument/2006/extended-properties" xmlns:vt="http://schemas.openxmlformats.org/officeDocument/2006/docPropsVTypes">
  <Template>Varsel%20bm%20SF.dotx</Template>
  <TotalTime>0</TotalTime>
  <Pages>6</Pages>
  <Words>1304</Words>
  <Characters>7712</Characters>
  <Application>Microsoft Office Word</Application>
  <DocSecurity>0</DocSecurity>
  <Lines>145</Lines>
  <Paragraphs>101</Paragraphs>
  <ScaleCrop>false</ScaleCrop>
  <HeadingPairs>
    <vt:vector size="2" baseType="variant">
      <vt:variant>
        <vt:lpstr>Tittel</vt:lpstr>
      </vt:variant>
      <vt:variant>
        <vt:i4>1</vt:i4>
      </vt:variant>
    </vt:vector>
  </HeadingPairs>
  <TitlesOfParts>
    <vt:vector size="1" baseType="lpstr">
      <vt:lpstr>Varsel [skolenavn]</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Varsel om vedtak i tilsynssak</dc:title>
  <dc:subject>[navn på kommune/barnehageeier]</dc:subject>
  <dc:creator>Daniel Fitjar Croles</dc:creator>
  <cp:lastModifiedBy>Daniel Fitjar Croles</cp:lastModifiedBy>
  <cp:revision>2</cp:revision>
  <dcterms:created xsi:type="dcterms:W3CDTF">2026-09-25T09:43:00Z</dcterms:created>
  <dcterms:modified xsi:type="dcterms:W3CDTF">2026-09-25T09:43:00Z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0x010100368CAE6163F57F4499A806144053BB7D</vt:lpwstr>
  </property>
</Properties>
</file>